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AB0906" w14:textId="6AD79B76" w:rsidR="00780322" w:rsidRDefault="004B646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935" behindDoc="0" locked="0" layoutInCell="1" allowOverlap="1" wp14:anchorId="58717578" wp14:editId="2AB8CEAF">
                <wp:simplePos x="0" y="0"/>
                <wp:positionH relativeFrom="page">
                  <wp:posOffset>5849620</wp:posOffset>
                </wp:positionH>
                <wp:positionV relativeFrom="page">
                  <wp:posOffset>5928995</wp:posOffset>
                </wp:positionV>
                <wp:extent cx="1426845" cy="395605"/>
                <wp:effectExtent l="0" t="0" r="0" b="10795"/>
                <wp:wrapThrough wrapText="bothSides">
                  <wp:wrapPolygon edited="0">
                    <wp:start x="385" y="0"/>
                    <wp:lineTo x="385" y="20803"/>
                    <wp:lineTo x="20764" y="20803"/>
                    <wp:lineTo x="20764" y="0"/>
                    <wp:lineTo x="385" y="0"/>
                  </wp:wrapPolygon>
                </wp:wrapThrough>
                <wp:docPr id="65" name="Tekstbok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6845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9BEB8" w14:textId="0EDDC8BF" w:rsidR="004B646B" w:rsidRPr="004B646B" w:rsidRDefault="004B646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proofErr w:type="spellStart"/>
                            <w:r w:rsidRPr="004B646B">
                              <w:rPr>
                                <w:b/>
                                <w:color w:val="FF0000"/>
                              </w:rPr>
                              <w:t>ATK</w:t>
                            </w:r>
                            <w:proofErr w:type="spellEnd"/>
                            <w:r w:rsidRPr="004B646B">
                              <w:rPr>
                                <w:b/>
                                <w:color w:val="FF0000"/>
                              </w:rPr>
                              <w:t xml:space="preserve"> ÅRSMØTE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boks 65" o:spid="_x0000_s1026" type="#_x0000_t202" style="position:absolute;margin-left:460.6pt;margin-top:466.85pt;width:112.35pt;height:31.15pt;z-index:2516839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" mv:complextextbox="1" filled="f" stroked="f">
                <v:textbox>
                  <w:txbxContent>
                    <w:p w14:paraId="7A29BEB8" w14:textId="0EDDC8BF" w:rsidR="004B646B" w:rsidRPr="004B646B" w:rsidRDefault="004B646B">
                      <w:pPr>
                        <w:rPr>
                          <w:b/>
                          <w:color w:val="FF0000"/>
                        </w:rPr>
                      </w:pPr>
                      <w:proofErr w:type="spellStart"/>
                      <w:r w:rsidRPr="004B646B">
                        <w:rPr>
                          <w:b/>
                          <w:color w:val="FF0000"/>
                        </w:rPr>
                        <w:t>ATK</w:t>
                      </w:r>
                      <w:proofErr w:type="spellEnd"/>
                      <w:r w:rsidRPr="004B646B">
                        <w:rPr>
                          <w:b/>
                          <w:color w:val="FF0000"/>
                        </w:rPr>
                        <w:t xml:space="preserve"> ÅRSMØTE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911" behindDoc="0" locked="0" layoutInCell="1" allowOverlap="1" wp14:anchorId="3BEF3A42" wp14:editId="2C3B6DA4">
                <wp:simplePos x="0" y="0"/>
                <wp:positionH relativeFrom="page">
                  <wp:posOffset>4963160</wp:posOffset>
                </wp:positionH>
                <wp:positionV relativeFrom="page">
                  <wp:posOffset>5928995</wp:posOffset>
                </wp:positionV>
                <wp:extent cx="681990" cy="395605"/>
                <wp:effectExtent l="0" t="0" r="0" b="10795"/>
                <wp:wrapThrough wrapText="bothSides">
                  <wp:wrapPolygon edited="0">
                    <wp:start x="804" y="0"/>
                    <wp:lineTo x="804" y="20803"/>
                    <wp:lineTo x="20112" y="20803"/>
                    <wp:lineTo x="20112" y="0"/>
                    <wp:lineTo x="804" y="0"/>
                  </wp:wrapPolygon>
                </wp:wrapThrough>
                <wp:docPr id="64" name="Tekstbok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E0E57" w14:textId="2791FFD3" w:rsidR="004B646B" w:rsidRPr="004B646B" w:rsidRDefault="004B646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4B646B">
                              <w:rPr>
                                <w:b/>
                                <w:color w:val="FF0000"/>
                              </w:rPr>
                              <w:t>17.02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boks 64" o:spid="_x0000_s1027" type="#_x0000_t202" style="position:absolute;margin-left:390.8pt;margin-top:466.85pt;width:53.7pt;height:31.15pt;z-index:2516829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" mv:complextextbox="1" filled="f" stroked="f">
                <v:textbox>
                  <w:txbxContent>
                    <w:p w14:paraId="07EE0E57" w14:textId="2791FFD3" w:rsidR="004B646B" w:rsidRPr="004B646B" w:rsidRDefault="004B646B">
                      <w:pPr>
                        <w:rPr>
                          <w:b/>
                          <w:color w:val="FF0000"/>
                        </w:rPr>
                      </w:pPr>
                      <w:r w:rsidRPr="004B646B">
                        <w:rPr>
                          <w:b/>
                          <w:color w:val="FF0000"/>
                        </w:rPr>
                        <w:t>17.02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719" behindDoc="0" locked="0" layoutInCell="1" allowOverlap="1" wp14:anchorId="43521B2D" wp14:editId="670BE59E">
                <wp:simplePos x="0" y="0"/>
                <wp:positionH relativeFrom="page">
                  <wp:posOffset>5779135</wp:posOffset>
                </wp:positionH>
                <wp:positionV relativeFrom="page">
                  <wp:posOffset>6324600</wp:posOffset>
                </wp:positionV>
                <wp:extent cx="1519555" cy="571500"/>
                <wp:effectExtent l="0" t="0" r="0" b="12700"/>
                <wp:wrapThrough wrapText="bothSides">
                  <wp:wrapPolygon edited="0">
                    <wp:start x="361" y="0"/>
                    <wp:lineTo x="361" y="21120"/>
                    <wp:lineTo x="20941" y="21120"/>
                    <wp:lineTo x="20941" y="0"/>
                    <wp:lineTo x="361" y="0"/>
                  </wp:wrapPolygon>
                </wp:wrapThrough>
                <wp:docPr id="24" name="Tekstbok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1A0911" w14:textId="77777777" w:rsidR="00C16ED0" w:rsidRDefault="00C16ED0" w:rsidP="00BE0721">
                            <w:r>
                              <w:t xml:space="preserve">ROG </w:t>
                            </w:r>
                            <w:proofErr w:type="spellStart"/>
                            <w:r>
                              <w:t>Jr</w:t>
                            </w:r>
                            <w:bookmarkStart w:id="0" w:name="_GoBack"/>
                            <w:proofErr w:type="spellEnd"/>
                            <w:r>
                              <w:t xml:space="preserve"> Turnering</w:t>
                            </w:r>
                          </w:p>
                          <w:p w14:paraId="15DAA83F" w14:textId="77777777" w:rsidR="00C16ED0" w:rsidRDefault="00C16ED0" w:rsidP="00BE0721"/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4" o:spid="_x0000_s1028" type="#_x0000_t202" style="position:absolute;margin-left:455.05pt;margin-top:498pt;width:119.65pt;height:45pt;z-index:2516747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" mv:complextextbox="1" filled="f" stroked="f">
                <v:textbox>
                  <w:txbxContent>
                    <w:p w14:paraId="241A0911" w14:textId="77777777" w:rsidR="00C16ED0" w:rsidRDefault="00C16ED0" w:rsidP="00BE0721">
                      <w:r>
                        <w:t xml:space="preserve">ROG </w:t>
                      </w:r>
                      <w:proofErr w:type="spellStart"/>
                      <w:r>
                        <w:t>Jr</w:t>
                      </w:r>
                      <w:bookmarkStart w:id="1" w:name="_GoBack"/>
                      <w:proofErr w:type="spellEnd"/>
                      <w:r>
                        <w:t xml:space="preserve"> Turnering</w:t>
                      </w:r>
                    </w:p>
                    <w:p w14:paraId="15DAA83F" w14:textId="77777777" w:rsidR="00C16ED0" w:rsidRDefault="00C16ED0" w:rsidP="00BE0721"/>
                    <w:bookmarkEnd w:id="1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743" behindDoc="0" locked="0" layoutInCell="1" allowOverlap="1" wp14:anchorId="49B0A2F3" wp14:editId="4DDF13C1">
                <wp:simplePos x="0" y="0"/>
                <wp:positionH relativeFrom="page">
                  <wp:posOffset>4998720</wp:posOffset>
                </wp:positionH>
                <wp:positionV relativeFrom="page">
                  <wp:posOffset>6337300</wp:posOffset>
                </wp:positionV>
                <wp:extent cx="707390" cy="431800"/>
                <wp:effectExtent l="0" t="0" r="0" b="0"/>
                <wp:wrapThrough wrapText="bothSides">
                  <wp:wrapPolygon edited="0">
                    <wp:start x="776" y="0"/>
                    <wp:lineTo x="776" y="20329"/>
                    <wp:lineTo x="20165" y="20329"/>
                    <wp:lineTo x="20165" y="0"/>
                    <wp:lineTo x="776" y="0"/>
                  </wp:wrapPolygon>
                </wp:wrapThrough>
                <wp:docPr id="25" name="Tekstbok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9D3377" w14:textId="7F9E2435" w:rsidR="00C16ED0" w:rsidRDefault="00C16ED0">
                            <w:r>
                              <w:t>15.03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5" o:spid="_x0000_s1029" type="#_x0000_t202" style="position:absolute;margin-left:393.6pt;margin-top:499pt;width:55.7pt;height:34pt;z-index:251675743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TLStgCAAAf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" mv:complextextbox="1" filled="f" stroked="f">
                <v:textbox>
                  <w:txbxContent>
                    <w:p w14:paraId="6D9D3377" w14:textId="7F9E2435" w:rsidR="00C16ED0" w:rsidRDefault="00C16ED0">
                      <w:r>
                        <w:t>15.03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863" behindDoc="0" locked="0" layoutInCell="1" allowOverlap="1" wp14:anchorId="72BC9F9E" wp14:editId="76C0AA7D">
                <wp:simplePos x="0" y="0"/>
                <wp:positionH relativeFrom="page">
                  <wp:posOffset>4963160</wp:posOffset>
                </wp:positionH>
                <wp:positionV relativeFrom="page">
                  <wp:posOffset>6927850</wp:posOffset>
                </wp:positionV>
                <wp:extent cx="886460" cy="317500"/>
                <wp:effectExtent l="0" t="0" r="0" b="12700"/>
                <wp:wrapThrough wrapText="bothSides">
                  <wp:wrapPolygon edited="0">
                    <wp:start x="619" y="0"/>
                    <wp:lineTo x="619" y="20736"/>
                    <wp:lineTo x="20424" y="20736"/>
                    <wp:lineTo x="20424" y="0"/>
                    <wp:lineTo x="619" y="0"/>
                  </wp:wrapPolygon>
                </wp:wrapThrough>
                <wp:docPr id="30" name="Tekstbok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646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B2CF8" w14:textId="5B689864" w:rsidR="00C16ED0" w:rsidRDefault="00C16ED0">
                            <w:r>
                              <w:t xml:space="preserve">21-23. </w:t>
                            </w:r>
                            <w:r w:rsidR="006F74CE"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boks 30" o:spid="_x0000_s1030" type="#_x0000_t202" style="position:absolute;margin-left:390.8pt;margin-top:545.5pt;width:69.8pt;height:25pt;z-index:251680863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" mv:complextextbox="1" filled="f" stroked="f">
                <v:textbox>
                  <w:txbxContent>
                    <w:p w14:paraId="5F9B2CF8" w14:textId="5B689864" w:rsidR="00C16ED0" w:rsidRDefault="00C16ED0">
                      <w:r>
                        <w:t xml:space="preserve">21-23. </w:t>
                      </w:r>
                      <w:r w:rsidR="006F74CE">
                        <w:t>03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887" behindDoc="0" locked="0" layoutInCell="1" allowOverlap="1" wp14:anchorId="1C0AC1AE" wp14:editId="50C027B8">
                <wp:simplePos x="0" y="0"/>
                <wp:positionH relativeFrom="page">
                  <wp:posOffset>5892800</wp:posOffset>
                </wp:positionH>
                <wp:positionV relativeFrom="page">
                  <wp:posOffset>6883400</wp:posOffset>
                </wp:positionV>
                <wp:extent cx="1287780" cy="571500"/>
                <wp:effectExtent l="0" t="0" r="0" b="12700"/>
                <wp:wrapThrough wrapText="bothSides">
                  <wp:wrapPolygon edited="0">
                    <wp:start x="426" y="0"/>
                    <wp:lineTo x="426" y="21120"/>
                    <wp:lineTo x="20876" y="21120"/>
                    <wp:lineTo x="20876" y="0"/>
                    <wp:lineTo x="426" y="0"/>
                  </wp:wrapPolygon>
                </wp:wrapThrough>
                <wp:docPr id="31" name="Tekstbok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78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78FC8" w14:textId="4550ED97" w:rsidR="006F74CE" w:rsidRDefault="006F74CE">
                            <w:r>
                              <w:t>Klubbturnering</w:t>
                            </w:r>
                            <w:r>
                              <w:br/>
                              <w:t>Senior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31" o:spid="_x0000_s1031" type="#_x0000_t202" style="position:absolute;margin-left:464pt;margin-top:542pt;width:101.4pt;height:45pt;z-index:251681887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" mv:complextextbox="1" filled="f" stroked="f">
                <v:textbox>
                  <w:txbxContent>
                    <w:p w14:paraId="2FB78FC8" w14:textId="4550ED97" w:rsidR="006F74CE" w:rsidRDefault="006F74CE">
                      <w:r>
                        <w:t>Klubbturnering</w:t>
                      </w:r>
                      <w:r>
                        <w:br/>
                        <w:t>Senior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839" behindDoc="0" locked="0" layoutInCell="1" allowOverlap="1" wp14:anchorId="6F5BB7A1" wp14:editId="24957808">
                <wp:simplePos x="0" y="0"/>
                <wp:positionH relativeFrom="page">
                  <wp:posOffset>5779135</wp:posOffset>
                </wp:positionH>
                <wp:positionV relativeFrom="page">
                  <wp:posOffset>7493000</wp:posOffset>
                </wp:positionV>
                <wp:extent cx="1519555" cy="571500"/>
                <wp:effectExtent l="0" t="0" r="0" b="12700"/>
                <wp:wrapThrough wrapText="bothSides">
                  <wp:wrapPolygon edited="0">
                    <wp:start x="361" y="0"/>
                    <wp:lineTo x="361" y="21120"/>
                    <wp:lineTo x="20941" y="21120"/>
                    <wp:lineTo x="20941" y="0"/>
                    <wp:lineTo x="361" y="0"/>
                  </wp:wrapPolygon>
                </wp:wrapThrough>
                <wp:docPr id="27" name="Tekstbok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06562" w14:textId="77777777" w:rsidR="00C16ED0" w:rsidRDefault="00C16ED0" w:rsidP="001A2ED1">
                            <w:r>
                              <w:t xml:space="preserve">ROG </w:t>
                            </w:r>
                            <w:proofErr w:type="spellStart"/>
                            <w:r>
                              <w:t>Jr</w:t>
                            </w:r>
                            <w:proofErr w:type="spellEnd"/>
                            <w:r>
                              <w:t xml:space="preserve"> Turnering</w:t>
                            </w:r>
                          </w:p>
                          <w:p w14:paraId="524E29F5" w14:textId="77777777" w:rsidR="00C16ED0" w:rsidRDefault="00C16ED0" w:rsidP="001A2E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7" o:spid="_x0000_s1032" type="#_x0000_t202" style="position:absolute;margin-left:455.05pt;margin-top:590pt;width:119.65pt;height:45pt;z-index:2516798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" mv:complextextbox="1" filled="f" stroked="f">
                <v:textbox>
                  <w:txbxContent>
                    <w:p w14:paraId="27506562" w14:textId="77777777" w:rsidR="00C16ED0" w:rsidRDefault="00C16ED0" w:rsidP="001A2ED1">
                      <w:r>
                        <w:t xml:space="preserve">ROG </w:t>
                      </w:r>
                      <w:proofErr w:type="spellStart"/>
                      <w:r>
                        <w:t>Jr</w:t>
                      </w:r>
                      <w:proofErr w:type="spellEnd"/>
                      <w:r>
                        <w:t xml:space="preserve"> Turnering</w:t>
                      </w:r>
                    </w:p>
                    <w:p w14:paraId="524E29F5" w14:textId="77777777" w:rsidR="00C16ED0" w:rsidRDefault="00C16ED0" w:rsidP="001A2ED1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791" behindDoc="0" locked="0" layoutInCell="1" allowOverlap="1" wp14:anchorId="221A73F0" wp14:editId="322E51D2">
                <wp:simplePos x="0" y="0"/>
                <wp:positionH relativeFrom="page">
                  <wp:posOffset>5013960</wp:posOffset>
                </wp:positionH>
                <wp:positionV relativeFrom="page">
                  <wp:posOffset>7493000</wp:posOffset>
                </wp:positionV>
                <wp:extent cx="707390" cy="431800"/>
                <wp:effectExtent l="0" t="0" r="0" b="0"/>
                <wp:wrapThrough wrapText="bothSides">
                  <wp:wrapPolygon edited="0">
                    <wp:start x="776" y="0"/>
                    <wp:lineTo x="776" y="20329"/>
                    <wp:lineTo x="20165" y="20329"/>
                    <wp:lineTo x="20165" y="0"/>
                    <wp:lineTo x="776" y="0"/>
                  </wp:wrapPolygon>
                </wp:wrapThrough>
                <wp:docPr id="26" name="Tekstbok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F0063B" w14:textId="52C306C3" w:rsidR="00C16ED0" w:rsidRDefault="00C16ED0" w:rsidP="001A2ED1">
                            <w:r>
                              <w:t>26.04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6" o:spid="_x0000_s1033" type="#_x0000_t202" style="position:absolute;margin-left:394.8pt;margin-top:590pt;width:55.7pt;height:34pt;z-index:251677791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" mv:complextextbox="1" filled="f" stroked="f">
                <v:textbox>
                  <w:txbxContent>
                    <w:p w14:paraId="00F0063B" w14:textId="52C306C3" w:rsidR="00C16ED0" w:rsidRDefault="00C16ED0" w:rsidP="001A2ED1">
                      <w:r>
                        <w:t>26.04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E49FF">
        <w:rPr>
          <w:noProof/>
          <w:lang w:val="en-US"/>
        </w:rPr>
        <w:drawing>
          <wp:anchor distT="0" distB="0" distL="114300" distR="114300" simplePos="0" relativeHeight="251593787" behindDoc="0" locked="0" layoutInCell="1" allowOverlap="1" wp14:anchorId="1A519DD8" wp14:editId="2E868D22">
            <wp:simplePos x="0" y="0"/>
            <wp:positionH relativeFrom="page">
              <wp:posOffset>4510405</wp:posOffset>
            </wp:positionH>
            <wp:positionV relativeFrom="page">
              <wp:posOffset>8423275</wp:posOffset>
            </wp:positionV>
            <wp:extent cx="981710" cy="436880"/>
            <wp:effectExtent l="0" t="0" r="8890" b="0"/>
            <wp:wrapThrough wrapText="bothSides">
              <wp:wrapPolygon edited="0">
                <wp:start x="0" y="0"/>
                <wp:lineTo x="0" y="20093"/>
                <wp:lineTo x="21237" y="20093"/>
                <wp:lineTo x="21237" y="0"/>
                <wp:lineTo x="0" y="0"/>
              </wp:wrapPolygon>
            </wp:wrapThrough>
            <wp:docPr id="116" name="Bild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710" cy="43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D2B">
        <w:rPr>
          <w:noProof/>
          <w:lang w:val="en-US"/>
        </w:rPr>
        <mc:AlternateContent>
          <mc:Choice Requires="wpg">
            <w:drawing>
              <wp:anchor distT="0" distB="0" distL="114300" distR="114300" simplePos="1" relativeHeight="251669599" behindDoc="0" locked="0" layoutInCell="1" allowOverlap="1" wp14:anchorId="6C73FF1E" wp14:editId="427874C2">
                <wp:simplePos x="5001260" y="5344795"/>
                <wp:positionH relativeFrom="page">
                  <wp:posOffset>5001260</wp:posOffset>
                </wp:positionH>
                <wp:positionV relativeFrom="page">
                  <wp:posOffset>5344795</wp:posOffset>
                </wp:positionV>
                <wp:extent cx="967740" cy="662305"/>
                <wp:effectExtent l="0" t="0" r="0" b="0"/>
                <wp:wrapThrough wrapText="bothSides">
                  <wp:wrapPolygon edited="0">
                    <wp:start x="567" y="0"/>
                    <wp:lineTo x="567" y="20709"/>
                    <wp:lineTo x="20409" y="20709"/>
                    <wp:lineTo x="20409" y="0"/>
                    <wp:lineTo x="567" y="0"/>
                  </wp:wrapPolygon>
                </wp:wrapThrough>
                <wp:docPr id="5" name="Grup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740" cy="662305"/>
                          <a:chOff x="0" y="0"/>
                          <a:chExt cx="967740" cy="66230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8" name="Tekstboks 18"/>
                        <wps:cNvSpPr txBox="1"/>
                        <wps:spPr>
                          <a:xfrm>
                            <a:off x="0" y="0"/>
                            <a:ext cx="967740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kstboks 1"/>
                        <wps:cNvSpPr txBox="1"/>
                        <wps:spPr>
                          <a:xfrm>
                            <a:off x="91440" y="45720"/>
                            <a:ext cx="59245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9">
                          <w:txbxContent>
                            <w:p w14:paraId="093ED48B" w14:textId="00E6F4F4" w:rsidR="00C16ED0" w:rsidRDefault="00C16ED0" w:rsidP="00E04BE9">
                              <w:r>
                                <w:t>31.01-        2.02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kstboks 2"/>
                        <wps:cNvSpPr txBox="1"/>
                        <wps:spPr>
                          <a:xfrm>
                            <a:off x="91440" y="222885"/>
                            <a:ext cx="59245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e 5" o:spid="_x0000_s1034" style="position:absolute;margin-left:393.8pt;margin-top:420.85pt;width:76.2pt;height:52.15pt;z-index:251669599;mso-position-horizontal-relative:page;mso-position-vertical-relative:page" coordsize="967740,66230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" mv:complextextbox="1">
                <v:shape id="Tekstboks 18" o:spid="_x0000_s1035" type="#_x0000_t202" style="position:absolute;width:967740;height:6623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SMx5xAAA&#10;ANsAAAAPAAAAZHJzL2Rvd25yZXYueG1sRI/NbsJADITvSH2HlStxgw090CiwoFK1iAOIvx56tLIm&#10;iZr1RtmFhLevD0jcbM145vN82bta3agNlWcDk3ECijj3tuLCwM/5e5SCChHZYu2ZDNwpwHLxMphj&#10;Zn3HR7qdYqEkhEOGBsoYm0zrkJfkMIx9QyzaxbcOo6xtoW2LnYS7Wr8lyVQ7rFgaSmzos6T873R1&#10;Bmjbu/Muff+K+9Vlnfymh25rC2OGr/3HDFSkPj7Nj+uNFXyBlV9kAL3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EjMecQAAADbAAAADwAAAAAAAAAAAAAAAACXAgAAZHJzL2Rv&#10;d25yZXYueG1sUEsFBgAAAAAEAAQA9QAAAIgDAAAAAA==&#10;" mv:complextextbox="1" filled="f" stroked="f"/>
                <v:shape id="Tekstboks 1" o:spid="_x0000_s1036" type="#_x0000_t202" style="position:absolute;left:91440;top:45720;width:592455;height:178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XAkswAAA&#10;ANoAAAAPAAAAZHJzL2Rvd25yZXYueG1sRE9Ni8IwEL0L+x/CLHjTVA+iXaOIrLAgiLUePM42Yxts&#10;Jt0mq/XfG0HwNDze58yXna3FlVpvHCsYDRMQxIXThksFx3wzmILwAVlj7ZgU3MnDcvHRm2Oq3Y0z&#10;uh5CKWII+xQVVCE0qZS+qMiiH7qGOHJn11oMEbal1C3eYrit5ThJJtKi4dhQYUPriorL4d8qWJ04&#10;+zZ/u999ds5Mns8S3k4uSvU/u9UXiEBdeItf7h8d58PzleeViw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oXAkswAAAANoAAAAPAAAAAAAAAAAAAAAAAJcCAABkcnMvZG93bnJl&#10;di54bWxQSwUGAAAAAAQABAD1AAAAhAMAAAAA&#10;" filled="f" stroked="f">
                  <v:textbox style="mso-next-textbox:#Tekstboks 2" inset="0,0,0,0">
                    <w:txbxContent>
                      <w:p w14:paraId="093ED48B" w14:textId="00E6F4F4" w:rsidR="00C16ED0" w:rsidRDefault="00C16ED0" w:rsidP="00E04BE9">
                        <w:r>
                          <w:t>31.01-        2.02</w:t>
                        </w:r>
                      </w:p>
                    </w:txbxContent>
                  </v:textbox>
                </v:shape>
                <v:shape id="Tekstboks 2" o:spid="_x0000_s1037" type="#_x0000_t202" style="position:absolute;left:91440;top:222885;width:592455;height:304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jpdbwgAA&#10;ANoAAAAPAAAAZHJzL2Rvd25yZXYueG1sRI9Bi8IwFITvwv6H8Bb2pqkeRLtGEVlBEBZrPXh82zzb&#10;YPPSbaLWf28EweMwM98ws0Vna3Gl1hvHCoaDBARx4bThUsEhX/cnIHxA1lg7JgV38rCYf/RmmGp3&#10;44yu+1CKCGGfooIqhCaV0hcVWfQD1xBH7+RaiyHKtpS6xVuE21qOkmQsLRqOCxU2tKqoOO8vVsHy&#10;yNmP+f/922WnzOT5NOHt+KzU12e3/AYRqAvv8Ku90QpG8LwSb4C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iOl1vCAAAA2gAAAA8AAAAAAAAAAAAAAAAAlwIAAGRycy9kb3du&#10;cmV2LnhtbFBLBQYAAAAABAAEAPUAAACGAwAAAAA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FA5F7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623" behindDoc="0" locked="0" layoutInCell="1" allowOverlap="1" wp14:anchorId="4B6DD3A3" wp14:editId="703AEE8D">
                <wp:simplePos x="0" y="0"/>
                <wp:positionH relativeFrom="page">
                  <wp:posOffset>4963160</wp:posOffset>
                </wp:positionH>
                <wp:positionV relativeFrom="page">
                  <wp:posOffset>4870450</wp:posOffset>
                </wp:positionV>
                <wp:extent cx="647700" cy="355600"/>
                <wp:effectExtent l="0" t="0" r="0" b="0"/>
                <wp:wrapThrough wrapText="bothSides">
                  <wp:wrapPolygon edited="0">
                    <wp:start x="847" y="0"/>
                    <wp:lineTo x="847" y="20057"/>
                    <wp:lineTo x="19482" y="20057"/>
                    <wp:lineTo x="19482" y="0"/>
                    <wp:lineTo x="847" y="0"/>
                  </wp:wrapPolygon>
                </wp:wrapThrough>
                <wp:docPr id="20" name="Tekstbok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C10515" w14:textId="62D14012" w:rsidR="00C16ED0" w:rsidRDefault="00C16ED0">
                            <w:r>
                              <w:t>18.01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boks 20" o:spid="_x0000_s1038" type="#_x0000_t202" style="position:absolute;margin-left:390.8pt;margin-top:383.5pt;width:51pt;height:28pt;z-index:2516706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" mv:complextextbox="1" filled="f" stroked="f">
                <v:textbox>
                  <w:txbxContent>
                    <w:p w14:paraId="1CC10515" w14:textId="62D14012" w:rsidR="00C16ED0" w:rsidRDefault="00C16ED0">
                      <w:r>
                        <w:t>18.01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E072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647" behindDoc="0" locked="0" layoutInCell="1" allowOverlap="1" wp14:anchorId="00E542A8" wp14:editId="1FDE7AA8">
                <wp:simplePos x="0" y="0"/>
                <wp:positionH relativeFrom="page">
                  <wp:posOffset>5774690</wp:posOffset>
                </wp:positionH>
                <wp:positionV relativeFrom="page">
                  <wp:posOffset>5344795</wp:posOffset>
                </wp:positionV>
                <wp:extent cx="1501775" cy="584200"/>
                <wp:effectExtent l="0" t="0" r="0" b="0"/>
                <wp:wrapThrough wrapText="bothSides">
                  <wp:wrapPolygon edited="0">
                    <wp:start x="365" y="0"/>
                    <wp:lineTo x="365" y="20661"/>
                    <wp:lineTo x="20824" y="20661"/>
                    <wp:lineTo x="20824" y="0"/>
                    <wp:lineTo x="365" y="0"/>
                  </wp:wrapPolygon>
                </wp:wrapThrough>
                <wp:docPr id="21" name="Tekstbok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775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D598A" w14:textId="167965FC" w:rsidR="00C16ED0" w:rsidRDefault="00C16ED0">
                            <w:r>
                              <w:t>Regionsmesterskap Senior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boks 21" o:spid="_x0000_s1039" type="#_x0000_t202" style="position:absolute;margin-left:454.7pt;margin-top:420.85pt;width:118.25pt;height:46pt;z-index:251671647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" mv:complextextbox="1" filled="f" stroked="f">
                <v:textbox>
                  <w:txbxContent>
                    <w:p w14:paraId="488D598A" w14:textId="167965FC" w:rsidR="00C16ED0" w:rsidRDefault="00C16ED0">
                      <w:r>
                        <w:t>Regionsmesterskap Senior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61B4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6076" behindDoc="0" locked="0" layoutInCell="1" allowOverlap="1" wp14:anchorId="7F2BC659" wp14:editId="08D9BFE1">
                <wp:simplePos x="0" y="0"/>
                <wp:positionH relativeFrom="page">
                  <wp:posOffset>4838700</wp:posOffset>
                </wp:positionH>
                <wp:positionV relativeFrom="page">
                  <wp:posOffset>4038600</wp:posOffset>
                </wp:positionV>
                <wp:extent cx="2456180" cy="678180"/>
                <wp:effectExtent l="0" t="0" r="0" b="7620"/>
                <wp:wrapNone/>
                <wp:docPr id="9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6180" cy="67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50A6A86" w14:textId="2B3C403B" w:rsidR="00C16ED0" w:rsidRDefault="00C16ED0">
                            <w:pPr>
                              <w:pStyle w:val="Overskrift3"/>
                            </w:pPr>
                            <w:proofErr w:type="spellStart"/>
                            <w:r>
                              <w:t>VINTERKALENDER</w:t>
                            </w:r>
                            <w:proofErr w:type="spellEnd"/>
                            <w:r>
                              <w:br/>
                              <w:t>SØR Amfi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40" type="#_x0000_t202" style="position:absolute;margin-left:381pt;margin-top:318pt;width:193.4pt;height:53.4pt;z-index:2516060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" filled="f" stroked="f">
                <v:textbox inset=",0,,0">
                  <w:txbxContent>
                    <w:p w14:paraId="150A6A86" w14:textId="2B3C403B" w:rsidR="00C16ED0" w:rsidRDefault="00C16ED0">
                      <w:pPr>
                        <w:pStyle w:val="Overskrift3"/>
                      </w:pPr>
                      <w:proofErr w:type="spellStart"/>
                      <w:r>
                        <w:t>VINTERKALENDER</w:t>
                      </w:r>
                      <w:proofErr w:type="spellEnd"/>
                      <w:r>
                        <w:br/>
                        <w:t>SØR Amfi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04BE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551" behindDoc="0" locked="0" layoutInCell="1" allowOverlap="1" wp14:anchorId="7C6E51A3" wp14:editId="4E76DB44">
                <wp:simplePos x="0" y="0"/>
                <wp:positionH relativeFrom="page">
                  <wp:posOffset>5774690</wp:posOffset>
                </wp:positionH>
                <wp:positionV relativeFrom="page">
                  <wp:posOffset>4870450</wp:posOffset>
                </wp:positionV>
                <wp:extent cx="1519555" cy="571500"/>
                <wp:effectExtent l="0" t="0" r="0" b="12700"/>
                <wp:wrapThrough wrapText="bothSides">
                  <wp:wrapPolygon edited="0">
                    <wp:start x="361" y="0"/>
                    <wp:lineTo x="361" y="21120"/>
                    <wp:lineTo x="20941" y="21120"/>
                    <wp:lineTo x="20941" y="0"/>
                    <wp:lineTo x="361" y="0"/>
                  </wp:wrapPolygon>
                </wp:wrapThrough>
                <wp:docPr id="14" name="Tekstbok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37A1A7" w14:textId="7E60AAAE" w:rsidR="00C16ED0" w:rsidRDefault="00C16ED0">
                            <w:r>
                              <w:t xml:space="preserve">ROG </w:t>
                            </w:r>
                            <w:proofErr w:type="spellStart"/>
                            <w:r>
                              <w:t>Jr</w:t>
                            </w:r>
                            <w:proofErr w:type="spellEnd"/>
                            <w:r>
                              <w:t xml:space="preserve"> Turnering</w:t>
                            </w:r>
                          </w:p>
                          <w:p w14:paraId="70FB93C4" w14:textId="77777777" w:rsidR="00C16ED0" w:rsidRDefault="00C16E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14" o:spid="_x0000_s1041" type="#_x0000_t202" style="position:absolute;margin-left:454.7pt;margin-top:383.5pt;width:119.65pt;height:45pt;z-index:2516675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" mv:complextextbox="1" filled="f" stroked="f">
                <v:textbox>
                  <w:txbxContent>
                    <w:p w14:paraId="7C37A1A7" w14:textId="7E60AAAE" w:rsidR="00C16ED0" w:rsidRDefault="00C16ED0">
                      <w:r>
                        <w:t xml:space="preserve">ROG </w:t>
                      </w:r>
                      <w:proofErr w:type="spellStart"/>
                      <w:r>
                        <w:t>Jr</w:t>
                      </w:r>
                      <w:proofErr w:type="spellEnd"/>
                      <w:r>
                        <w:t xml:space="preserve"> Turnering</w:t>
                      </w:r>
                    </w:p>
                    <w:p w14:paraId="70FB93C4" w14:textId="77777777" w:rsidR="00C16ED0" w:rsidRDefault="00C16ED0"/>
                  </w:txbxContent>
                </v:textbox>
                <w10:wrap type="through" anchorx="page" anchory="page"/>
              </v:shape>
            </w:pict>
          </mc:Fallback>
        </mc:AlternateContent>
      </w:r>
      <w:r w:rsidR="0062234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9388" behindDoc="0" locked="0" layoutInCell="1" allowOverlap="1" wp14:anchorId="3D43B759" wp14:editId="2A1F96BE">
                <wp:simplePos x="0" y="0"/>
                <wp:positionH relativeFrom="page">
                  <wp:posOffset>300355</wp:posOffset>
                </wp:positionH>
                <wp:positionV relativeFrom="page">
                  <wp:posOffset>4740274</wp:posOffset>
                </wp:positionV>
                <wp:extent cx="4336415" cy="4267835"/>
                <wp:effectExtent l="0" t="0" r="0" b="24765"/>
                <wp:wrapNone/>
                <wp:docPr id="110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6415" cy="426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5E73253" w14:textId="36E73D31" w:rsidR="00C16ED0" w:rsidRPr="00E04BE9" w:rsidRDefault="00C16ED0">
                            <w:pPr>
                              <w:pStyle w:val="Brdtekst"/>
                              <w:rPr>
                                <w:rFonts w:cs="Arial"/>
                                <w:color w:val="474747"/>
                              </w:rPr>
                            </w:pPr>
                            <w:r w:rsidRPr="00061B4E">
                              <w:rPr>
                                <w:rFonts w:cs="Arial"/>
                                <w:b/>
                                <w:color w:val="08224D" w:themeColor="text2" w:themeShade="BF"/>
                              </w:rPr>
                              <w:t>Da er</w:t>
                            </w:r>
                            <w:r w:rsidRPr="00061B4E">
                              <w:rPr>
                                <w:rFonts w:cs="Arial"/>
                                <w:color w:val="08224D" w:themeColor="text2" w:themeShade="BF"/>
                              </w:rPr>
                              <w:t xml:space="preserve"> </w:t>
                            </w:r>
                            <w:r w:rsidRPr="00061B4E">
                              <w:rPr>
                                <w:rFonts w:cs="Arial"/>
                                <w:b/>
                                <w:color w:val="08224D" w:themeColor="text2" w:themeShade="BF"/>
                              </w:rPr>
                              <w:t xml:space="preserve">Tennisskolen 2014 </w:t>
                            </w:r>
                            <w:proofErr w:type="spellStart"/>
                            <w:r w:rsidRPr="00061B4E">
                              <w:rPr>
                                <w:rFonts w:cs="Arial"/>
                                <w:b/>
                                <w:color w:val="08224D" w:themeColor="text2" w:themeShade="BF"/>
                              </w:rPr>
                              <w:t>igang</w:t>
                            </w:r>
                            <w:proofErr w:type="spellEnd"/>
                            <w:r w:rsidRPr="00061B4E">
                              <w:rPr>
                                <w:rFonts w:cs="Arial"/>
                                <w:b/>
                                <w:color w:val="08224D" w:themeColor="text2" w:themeShade="BF"/>
                              </w:rPr>
                              <w:t xml:space="preserve"> for fullt!</w:t>
                            </w:r>
                            <w:r w:rsidRPr="00E04BE9">
                              <w:rPr>
                                <w:rFonts w:cs="Arial"/>
                                <w:color w:val="474747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474747"/>
                              </w:rPr>
                              <w:br/>
                            </w:r>
                            <w:r w:rsidRPr="00E04BE9">
                              <w:rPr>
                                <w:rFonts w:cs="Arial"/>
                                <w:color w:val="474747"/>
                              </w:rPr>
                              <w:t xml:space="preserve">Vi trener I år som I fjor variert for å utvikle spillerne våre så godt som mulig, både med teknikk, taktikk og ikke minste mye fysisk trening. SØR </w:t>
                            </w:r>
                            <w:proofErr w:type="spellStart"/>
                            <w:r w:rsidRPr="00E04BE9">
                              <w:rPr>
                                <w:rFonts w:cs="Arial"/>
                                <w:color w:val="474747"/>
                              </w:rPr>
                              <w:t>Tour</w:t>
                            </w:r>
                            <w:proofErr w:type="spellEnd"/>
                            <w:r w:rsidRPr="00E04BE9">
                              <w:rPr>
                                <w:rFonts w:cs="Arial"/>
                                <w:color w:val="474747"/>
                              </w:rPr>
                              <w:t xml:space="preserve"> hadde </w:t>
                            </w:r>
                            <w:proofErr w:type="spellStart"/>
                            <w:r w:rsidRPr="00E04BE9">
                              <w:rPr>
                                <w:rFonts w:cs="Arial"/>
                                <w:color w:val="474747"/>
                              </w:rPr>
                              <w:t>rekortdeltagelse</w:t>
                            </w:r>
                            <w:proofErr w:type="spellEnd"/>
                            <w:r w:rsidRPr="00E04BE9">
                              <w:rPr>
                                <w:rFonts w:cs="Arial"/>
                                <w:color w:val="474747"/>
                              </w:rPr>
                              <w:t xml:space="preserve"> med rundt 100 deltagere på siste runde. Arrangørene er veldig fornøyd da dette tyder på at det har vært vellykket og et ønsket arrangement av deltagerne. Vi sette </w:t>
                            </w:r>
                            <w:proofErr w:type="spellStart"/>
                            <w:r w:rsidRPr="00E04BE9">
                              <w:rPr>
                                <w:rFonts w:cs="Arial"/>
                                <w:color w:val="474747"/>
                              </w:rPr>
                              <w:t>igang</w:t>
                            </w:r>
                            <w:proofErr w:type="spellEnd"/>
                            <w:r w:rsidRPr="00E04BE9">
                              <w:rPr>
                                <w:rFonts w:cs="Arial"/>
                                <w:color w:val="474747"/>
                              </w:rPr>
                              <w:t xml:space="preserve"> med vinterens/vårens </w:t>
                            </w:r>
                            <w:proofErr w:type="spellStart"/>
                            <w:r w:rsidRPr="00E04BE9">
                              <w:rPr>
                                <w:rFonts w:cs="Arial"/>
                                <w:color w:val="474747"/>
                              </w:rPr>
                              <w:t>Tour</w:t>
                            </w:r>
                            <w:proofErr w:type="spellEnd"/>
                            <w:r w:rsidRPr="00E04BE9">
                              <w:rPr>
                                <w:rFonts w:cs="Arial"/>
                                <w:color w:val="474747"/>
                              </w:rPr>
                              <w:t xml:space="preserve"> allerede lørdag 18.januar. </w:t>
                            </w:r>
                            <w:r>
                              <w:rPr>
                                <w:rFonts w:cs="Arial"/>
                                <w:color w:val="474747"/>
                              </w:rPr>
                              <w:br/>
                            </w:r>
                          </w:p>
                          <w:p w14:paraId="18407B67" w14:textId="60234595" w:rsidR="00C16ED0" w:rsidRDefault="00C16ED0">
                            <w:pPr>
                              <w:pStyle w:val="Brdtekst"/>
                              <w:rPr>
                                <w:rFonts w:cs="Arial"/>
                                <w:color w:val="474747"/>
                              </w:rPr>
                            </w:pPr>
                            <w:r w:rsidRPr="00061B4E">
                              <w:rPr>
                                <w:rFonts w:cs="Arial"/>
                                <w:b/>
                                <w:color w:val="08224D" w:themeColor="text2" w:themeShade="BF"/>
                              </w:rPr>
                              <w:t>Regionsmesterskap (Region Sør) for Senior</w:t>
                            </w:r>
                            <w:r w:rsidRPr="00E04BE9">
                              <w:rPr>
                                <w:rFonts w:cs="Arial"/>
                                <w:color w:val="474747"/>
                              </w:rPr>
                              <w:t xml:space="preserve"> avholdes i Arendal </w:t>
                            </w:r>
                            <w:r>
                              <w:rPr>
                                <w:rFonts w:cs="Arial"/>
                                <w:color w:val="474747"/>
                              </w:rPr>
                              <w:t>i</w:t>
                            </w:r>
                            <w:r w:rsidRPr="00E04BE9">
                              <w:rPr>
                                <w:rFonts w:cs="Arial"/>
                                <w:color w:val="474747"/>
                              </w:rPr>
                              <w:t xml:space="preserve"> år som </w:t>
                            </w:r>
                            <w:r>
                              <w:rPr>
                                <w:rFonts w:cs="Arial"/>
                                <w:color w:val="474747"/>
                              </w:rPr>
                              <w:t>i</w:t>
                            </w:r>
                            <w:r w:rsidRPr="00E04BE9">
                              <w:rPr>
                                <w:rFonts w:cs="Arial"/>
                                <w:color w:val="474747"/>
                              </w:rPr>
                              <w:t xml:space="preserve"> fjor</w:t>
                            </w:r>
                            <w:r>
                              <w:rPr>
                                <w:rFonts w:cs="Arial"/>
                                <w:color w:val="474747"/>
                              </w:rPr>
                              <w:t xml:space="preserve"> den 31.jan til 2.feb. Påmelding gjøres via ntf.tournamentsoftware.com, sjekk våre hjemmesider </w:t>
                            </w:r>
                            <w:hyperlink r:id="rId8" w:history="1">
                              <w:r w:rsidRPr="00E04BE9">
                                <w:rPr>
                                  <w:rStyle w:val="Hyperkobling"/>
                                  <w:rFonts w:cs="Arial"/>
                                  <w:color w:val="08224D" w:themeColor="text2" w:themeShade="BF"/>
                                </w:rPr>
                                <w:t>www.arendaltennis.no</w:t>
                              </w:r>
                            </w:hyperlink>
                            <w:r>
                              <w:rPr>
                                <w:rFonts w:cs="Arial"/>
                                <w:color w:val="474747"/>
                              </w:rPr>
                              <w:t xml:space="preserve"> for mer informasjon! </w:t>
                            </w:r>
                            <w:r>
                              <w:rPr>
                                <w:rFonts w:cs="Arial"/>
                                <w:color w:val="474747"/>
                              </w:rPr>
                              <w:br/>
                            </w:r>
                          </w:p>
                          <w:p w14:paraId="0543E1F7" w14:textId="44315B97" w:rsidR="00C16ED0" w:rsidRPr="00E04BE9" w:rsidRDefault="00C16ED0">
                            <w:pPr>
                              <w:pStyle w:val="Brdtekst"/>
                              <w:rPr>
                                <w:rFonts w:cs="Arial"/>
                                <w:color w:val="474747"/>
                              </w:rPr>
                            </w:pPr>
                            <w:proofErr w:type="spellStart"/>
                            <w:r w:rsidRPr="00061B4E">
                              <w:rPr>
                                <w:rFonts w:cs="Arial"/>
                                <w:b/>
                                <w:color w:val="08224D" w:themeColor="text2" w:themeShade="BF"/>
                              </w:rPr>
                              <w:t>Regionsmesterskapet</w:t>
                            </w:r>
                            <w:proofErr w:type="spellEnd"/>
                            <w:r w:rsidRPr="00061B4E">
                              <w:rPr>
                                <w:rFonts w:cs="Arial"/>
                                <w:b/>
                                <w:color w:val="08224D" w:themeColor="text2" w:themeShade="BF"/>
                              </w:rPr>
                              <w:t xml:space="preserve"> for junior</w:t>
                            </w:r>
                            <w:r>
                              <w:rPr>
                                <w:rFonts w:cs="Arial"/>
                                <w:color w:val="474747"/>
                              </w:rPr>
                              <w:t xml:space="preserve"> avholdes i år i Porsgrunn den 24-26.januar. Er du under 18 år eller ønsker ditt barn å delta, ta gjerne kontakt med trener eller les mer om dette på våre hjemmesider, mer informasjon blir gitt alle barn på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</w:rPr>
                              <w:t>tennisskolen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</w:rPr>
                              <w:t>.</w:t>
                            </w:r>
                            <w:r>
                              <w:rPr>
                                <w:rFonts w:cs="Arial"/>
                                <w:color w:val="474747"/>
                              </w:rPr>
                              <w:br/>
                              <w:t xml:space="preserve"> </w:t>
                            </w:r>
                          </w:p>
                          <w:p w14:paraId="3B884D49" w14:textId="6964E5FA" w:rsidR="00C16ED0" w:rsidRPr="00E04BE9" w:rsidRDefault="00C16ED0">
                            <w:pPr>
                              <w:pStyle w:val="Brdtekst"/>
                              <w:rPr>
                                <w:rFonts w:cs="Arial"/>
                                <w:b/>
                                <w:color w:val="474747"/>
                              </w:rPr>
                            </w:pPr>
                            <w:r w:rsidRPr="00E04BE9">
                              <w:rPr>
                                <w:rFonts w:cs="Arial"/>
                                <w:b/>
                                <w:color w:val="474747"/>
                              </w:rPr>
                              <w:t xml:space="preserve">LIK OSS VELDIG GJERNE PÅ </w:t>
                            </w:r>
                            <w:proofErr w:type="spellStart"/>
                            <w:r w:rsidRPr="00E04BE9">
                              <w:rPr>
                                <w:rFonts w:cs="Arial"/>
                                <w:b/>
                                <w:color w:val="474747"/>
                              </w:rPr>
                              <w:t>FACEBOOK</w:t>
                            </w:r>
                            <w:proofErr w:type="spellEnd"/>
                            <w:r w:rsidRPr="00E04BE9">
                              <w:rPr>
                                <w:rFonts w:cs="Arial"/>
                                <w:b/>
                                <w:color w:val="474747"/>
                              </w:rPr>
                              <w:t xml:space="preserve"> FOR OPPDATERINGER!</w:t>
                            </w:r>
                            <w:r w:rsidRPr="00E04BE9">
                              <w:rPr>
                                <w:rFonts w:cs="Arial"/>
                                <w:b/>
                                <w:color w:val="474747"/>
                              </w:rPr>
                              <w:br/>
                              <w:t>Følg oss gjerne på www.facebook.com/arendaltennisklubb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42" type="#_x0000_t202" style="position:absolute;margin-left:23.65pt;margin-top:373.25pt;width:341.45pt;height:336.05pt;z-index:2516193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" mv:complextextbox="1" filled="f" stroked="f">
                <v:textbox inset=",0,,0">
                  <w:txbxContent>
                    <w:p w14:paraId="35E73253" w14:textId="36E73D31" w:rsidR="00C16ED0" w:rsidRPr="00E04BE9" w:rsidRDefault="00C16ED0">
                      <w:pPr>
                        <w:pStyle w:val="Brdtekst"/>
                        <w:rPr>
                          <w:rFonts w:cs="Arial"/>
                          <w:color w:val="474747"/>
                        </w:rPr>
                      </w:pPr>
                      <w:r w:rsidRPr="00061B4E">
                        <w:rPr>
                          <w:rFonts w:cs="Arial"/>
                          <w:b/>
                          <w:color w:val="08224D" w:themeColor="text2" w:themeShade="BF"/>
                        </w:rPr>
                        <w:t>Da er</w:t>
                      </w:r>
                      <w:r w:rsidRPr="00061B4E">
                        <w:rPr>
                          <w:rFonts w:cs="Arial"/>
                          <w:color w:val="08224D" w:themeColor="text2" w:themeShade="BF"/>
                        </w:rPr>
                        <w:t xml:space="preserve"> </w:t>
                      </w:r>
                      <w:r w:rsidRPr="00061B4E">
                        <w:rPr>
                          <w:rFonts w:cs="Arial"/>
                          <w:b/>
                          <w:color w:val="08224D" w:themeColor="text2" w:themeShade="BF"/>
                        </w:rPr>
                        <w:t xml:space="preserve">Tennisskolen 2014 </w:t>
                      </w:r>
                      <w:proofErr w:type="spellStart"/>
                      <w:r w:rsidRPr="00061B4E">
                        <w:rPr>
                          <w:rFonts w:cs="Arial"/>
                          <w:b/>
                          <w:color w:val="08224D" w:themeColor="text2" w:themeShade="BF"/>
                        </w:rPr>
                        <w:t>igang</w:t>
                      </w:r>
                      <w:proofErr w:type="spellEnd"/>
                      <w:r w:rsidRPr="00061B4E">
                        <w:rPr>
                          <w:rFonts w:cs="Arial"/>
                          <w:b/>
                          <w:color w:val="08224D" w:themeColor="text2" w:themeShade="BF"/>
                        </w:rPr>
                        <w:t xml:space="preserve"> for fullt!</w:t>
                      </w:r>
                      <w:r w:rsidRPr="00E04BE9">
                        <w:rPr>
                          <w:rFonts w:cs="Arial"/>
                          <w:color w:val="474747"/>
                        </w:rPr>
                        <w:t xml:space="preserve"> </w:t>
                      </w:r>
                      <w:r>
                        <w:rPr>
                          <w:rFonts w:cs="Arial"/>
                          <w:color w:val="474747"/>
                        </w:rPr>
                        <w:br/>
                      </w:r>
                      <w:r w:rsidRPr="00E04BE9">
                        <w:rPr>
                          <w:rFonts w:cs="Arial"/>
                          <w:color w:val="474747"/>
                        </w:rPr>
                        <w:t xml:space="preserve">Vi trener I år som I fjor variert for å utvikle spillerne våre så godt som mulig, både med teknikk, taktikk og ikke minste mye fysisk trening. SØR </w:t>
                      </w:r>
                      <w:proofErr w:type="spellStart"/>
                      <w:r w:rsidRPr="00E04BE9">
                        <w:rPr>
                          <w:rFonts w:cs="Arial"/>
                          <w:color w:val="474747"/>
                        </w:rPr>
                        <w:t>Tour</w:t>
                      </w:r>
                      <w:proofErr w:type="spellEnd"/>
                      <w:r w:rsidRPr="00E04BE9">
                        <w:rPr>
                          <w:rFonts w:cs="Arial"/>
                          <w:color w:val="474747"/>
                        </w:rPr>
                        <w:t xml:space="preserve"> hadde </w:t>
                      </w:r>
                      <w:proofErr w:type="spellStart"/>
                      <w:r w:rsidRPr="00E04BE9">
                        <w:rPr>
                          <w:rFonts w:cs="Arial"/>
                          <w:color w:val="474747"/>
                        </w:rPr>
                        <w:t>rekortdeltagelse</w:t>
                      </w:r>
                      <w:proofErr w:type="spellEnd"/>
                      <w:r w:rsidRPr="00E04BE9">
                        <w:rPr>
                          <w:rFonts w:cs="Arial"/>
                          <w:color w:val="474747"/>
                        </w:rPr>
                        <w:t xml:space="preserve"> med rundt 100 deltagere på siste runde. Arrangørene er veldig fornøyd da dette tyder på at det har vært vellykket og et ønsket arrangement av deltagerne. Vi sette </w:t>
                      </w:r>
                      <w:proofErr w:type="spellStart"/>
                      <w:r w:rsidRPr="00E04BE9">
                        <w:rPr>
                          <w:rFonts w:cs="Arial"/>
                          <w:color w:val="474747"/>
                        </w:rPr>
                        <w:t>igang</w:t>
                      </w:r>
                      <w:proofErr w:type="spellEnd"/>
                      <w:r w:rsidRPr="00E04BE9">
                        <w:rPr>
                          <w:rFonts w:cs="Arial"/>
                          <w:color w:val="474747"/>
                        </w:rPr>
                        <w:t xml:space="preserve"> med vinterens/vårens </w:t>
                      </w:r>
                      <w:proofErr w:type="spellStart"/>
                      <w:r w:rsidRPr="00E04BE9">
                        <w:rPr>
                          <w:rFonts w:cs="Arial"/>
                          <w:color w:val="474747"/>
                        </w:rPr>
                        <w:t>Tour</w:t>
                      </w:r>
                      <w:proofErr w:type="spellEnd"/>
                      <w:r w:rsidRPr="00E04BE9">
                        <w:rPr>
                          <w:rFonts w:cs="Arial"/>
                          <w:color w:val="474747"/>
                        </w:rPr>
                        <w:t xml:space="preserve"> allerede lørdag 18.januar. </w:t>
                      </w:r>
                      <w:r>
                        <w:rPr>
                          <w:rFonts w:cs="Arial"/>
                          <w:color w:val="474747"/>
                        </w:rPr>
                        <w:br/>
                      </w:r>
                    </w:p>
                    <w:p w14:paraId="18407B67" w14:textId="60234595" w:rsidR="00C16ED0" w:rsidRDefault="00C16ED0">
                      <w:pPr>
                        <w:pStyle w:val="Brdtekst"/>
                        <w:rPr>
                          <w:rFonts w:cs="Arial"/>
                          <w:color w:val="474747"/>
                        </w:rPr>
                      </w:pPr>
                      <w:r w:rsidRPr="00061B4E">
                        <w:rPr>
                          <w:rFonts w:cs="Arial"/>
                          <w:b/>
                          <w:color w:val="08224D" w:themeColor="text2" w:themeShade="BF"/>
                        </w:rPr>
                        <w:t>Regionsmesterskap (Region Sør) for Senior</w:t>
                      </w:r>
                      <w:r w:rsidRPr="00E04BE9">
                        <w:rPr>
                          <w:rFonts w:cs="Arial"/>
                          <w:color w:val="474747"/>
                        </w:rPr>
                        <w:t xml:space="preserve"> avholdes i Arendal </w:t>
                      </w:r>
                      <w:r>
                        <w:rPr>
                          <w:rFonts w:cs="Arial"/>
                          <w:color w:val="474747"/>
                        </w:rPr>
                        <w:t>i</w:t>
                      </w:r>
                      <w:r w:rsidRPr="00E04BE9">
                        <w:rPr>
                          <w:rFonts w:cs="Arial"/>
                          <w:color w:val="474747"/>
                        </w:rPr>
                        <w:t xml:space="preserve"> år som </w:t>
                      </w:r>
                      <w:r>
                        <w:rPr>
                          <w:rFonts w:cs="Arial"/>
                          <w:color w:val="474747"/>
                        </w:rPr>
                        <w:t>i</w:t>
                      </w:r>
                      <w:r w:rsidRPr="00E04BE9">
                        <w:rPr>
                          <w:rFonts w:cs="Arial"/>
                          <w:color w:val="474747"/>
                        </w:rPr>
                        <w:t xml:space="preserve"> fjor</w:t>
                      </w:r>
                      <w:r>
                        <w:rPr>
                          <w:rFonts w:cs="Arial"/>
                          <w:color w:val="474747"/>
                        </w:rPr>
                        <w:t xml:space="preserve"> den 31.jan til 2.feb. Påmelding gjøres via ntf.tournamentsoftware.com, sjekk våre hjemmesider </w:t>
                      </w:r>
                      <w:hyperlink r:id="rId9" w:history="1">
                        <w:r w:rsidRPr="00E04BE9">
                          <w:rPr>
                            <w:rStyle w:val="Hyperkobling"/>
                            <w:rFonts w:cs="Arial"/>
                            <w:color w:val="08224D" w:themeColor="text2" w:themeShade="BF"/>
                          </w:rPr>
                          <w:t>www.arendaltennis.no</w:t>
                        </w:r>
                      </w:hyperlink>
                      <w:r>
                        <w:rPr>
                          <w:rFonts w:cs="Arial"/>
                          <w:color w:val="474747"/>
                        </w:rPr>
                        <w:t xml:space="preserve"> for mer informasjon! </w:t>
                      </w:r>
                      <w:r>
                        <w:rPr>
                          <w:rFonts w:cs="Arial"/>
                          <w:color w:val="474747"/>
                        </w:rPr>
                        <w:br/>
                      </w:r>
                    </w:p>
                    <w:p w14:paraId="0543E1F7" w14:textId="44315B97" w:rsidR="00C16ED0" w:rsidRPr="00E04BE9" w:rsidRDefault="00C16ED0">
                      <w:pPr>
                        <w:pStyle w:val="Brdtekst"/>
                        <w:rPr>
                          <w:rFonts w:cs="Arial"/>
                          <w:color w:val="474747"/>
                        </w:rPr>
                      </w:pPr>
                      <w:proofErr w:type="spellStart"/>
                      <w:r w:rsidRPr="00061B4E">
                        <w:rPr>
                          <w:rFonts w:cs="Arial"/>
                          <w:b/>
                          <w:color w:val="08224D" w:themeColor="text2" w:themeShade="BF"/>
                        </w:rPr>
                        <w:t>Regionsmesterskapet</w:t>
                      </w:r>
                      <w:proofErr w:type="spellEnd"/>
                      <w:r w:rsidRPr="00061B4E">
                        <w:rPr>
                          <w:rFonts w:cs="Arial"/>
                          <w:b/>
                          <w:color w:val="08224D" w:themeColor="text2" w:themeShade="BF"/>
                        </w:rPr>
                        <w:t xml:space="preserve"> for junior</w:t>
                      </w:r>
                      <w:r>
                        <w:rPr>
                          <w:rFonts w:cs="Arial"/>
                          <w:color w:val="474747"/>
                        </w:rPr>
                        <w:t xml:space="preserve"> avholdes i år i Porsgrunn den 24-26.januar. Er du under 18 år eller ønsker ditt barn å delta, ta gjerne kontakt med trener eller les mer om dette på våre hjemmesider, mer informasjon blir gitt alle barn på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</w:rPr>
                        <w:t>tennisskolen</w:t>
                      </w:r>
                      <w:proofErr w:type="spellEnd"/>
                      <w:r>
                        <w:rPr>
                          <w:rFonts w:cs="Arial"/>
                          <w:color w:val="474747"/>
                        </w:rPr>
                        <w:t>.</w:t>
                      </w:r>
                      <w:r>
                        <w:rPr>
                          <w:rFonts w:cs="Arial"/>
                          <w:color w:val="474747"/>
                        </w:rPr>
                        <w:br/>
                        <w:t xml:space="preserve"> </w:t>
                      </w:r>
                    </w:p>
                    <w:p w14:paraId="3B884D49" w14:textId="6964E5FA" w:rsidR="00C16ED0" w:rsidRPr="00E04BE9" w:rsidRDefault="00C16ED0">
                      <w:pPr>
                        <w:pStyle w:val="Brdtekst"/>
                        <w:rPr>
                          <w:rFonts w:cs="Arial"/>
                          <w:b/>
                          <w:color w:val="474747"/>
                        </w:rPr>
                      </w:pPr>
                      <w:r w:rsidRPr="00E04BE9">
                        <w:rPr>
                          <w:rFonts w:cs="Arial"/>
                          <w:b/>
                          <w:color w:val="474747"/>
                        </w:rPr>
                        <w:t xml:space="preserve">LIK OSS VELDIG GJERNE PÅ </w:t>
                      </w:r>
                      <w:proofErr w:type="spellStart"/>
                      <w:r w:rsidRPr="00E04BE9">
                        <w:rPr>
                          <w:rFonts w:cs="Arial"/>
                          <w:b/>
                          <w:color w:val="474747"/>
                        </w:rPr>
                        <w:t>FACEBOOK</w:t>
                      </w:r>
                      <w:proofErr w:type="spellEnd"/>
                      <w:r w:rsidRPr="00E04BE9">
                        <w:rPr>
                          <w:rFonts w:cs="Arial"/>
                          <w:b/>
                          <w:color w:val="474747"/>
                        </w:rPr>
                        <w:t xml:space="preserve"> FOR OPPDATERINGER!</w:t>
                      </w:r>
                      <w:r w:rsidRPr="00E04BE9">
                        <w:rPr>
                          <w:rFonts w:cs="Arial"/>
                          <w:b/>
                          <w:color w:val="474747"/>
                        </w:rPr>
                        <w:br/>
                        <w:t>Følg oss gjerne på www.facebook.com/arendaltennisklubb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91E9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8364" behindDoc="0" locked="0" layoutInCell="1" allowOverlap="1" wp14:anchorId="12A4AE93" wp14:editId="7F00B008">
                <wp:simplePos x="0" y="0"/>
                <wp:positionH relativeFrom="page">
                  <wp:posOffset>300355</wp:posOffset>
                </wp:positionH>
                <wp:positionV relativeFrom="page">
                  <wp:posOffset>4102100</wp:posOffset>
                </wp:positionV>
                <wp:extent cx="4336415" cy="1331595"/>
                <wp:effectExtent l="0" t="0" r="0" b="14605"/>
                <wp:wrapNone/>
                <wp:docPr id="11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6415" cy="1331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572EC94" w14:textId="1057FBEE" w:rsidR="00C16ED0" w:rsidRPr="00F32031" w:rsidRDefault="00C16ED0">
                            <w:pPr>
                              <w:pStyle w:val="Overskrift1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GODT NYTT </w:t>
                            </w:r>
                            <w:proofErr w:type="spellStart"/>
                            <w:r>
                              <w:rPr>
                                <w:sz w:val="44"/>
                                <w:szCs w:val="44"/>
                              </w:rPr>
                              <w:t>TENNISÅR</w:t>
                            </w:r>
                            <w:proofErr w:type="spellEnd"/>
                            <w:r>
                              <w:rPr>
                                <w:sz w:val="44"/>
                                <w:szCs w:val="4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43" type="#_x0000_t202" style="position:absolute;margin-left:23.65pt;margin-top:323pt;width:341.45pt;height:104.85pt;z-index:2516183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" filled="f" stroked="f">
                <v:textbox inset=",0,,0">
                  <w:txbxContent>
                    <w:p w14:paraId="3572EC94" w14:textId="1057FBEE" w:rsidR="00C16ED0" w:rsidRPr="00F32031" w:rsidRDefault="00C16ED0">
                      <w:pPr>
                        <w:pStyle w:val="Overskrift1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GODT NYTT </w:t>
                      </w:r>
                      <w:proofErr w:type="spellStart"/>
                      <w:r>
                        <w:rPr>
                          <w:sz w:val="44"/>
                          <w:szCs w:val="44"/>
                        </w:rPr>
                        <w:t>TENNISÅR</w:t>
                      </w:r>
                      <w:proofErr w:type="spellEnd"/>
                      <w:r>
                        <w:rPr>
                          <w:sz w:val="44"/>
                          <w:szCs w:val="44"/>
                        </w:rPr>
                        <w:t>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5C61">
        <w:rPr>
          <w:noProof/>
          <w:lang w:val="en-US"/>
        </w:rPr>
        <w:drawing>
          <wp:anchor distT="0" distB="0" distL="114300" distR="114300" simplePos="0" relativeHeight="251620412" behindDoc="0" locked="0" layoutInCell="1" allowOverlap="1" wp14:anchorId="2BB71C0C" wp14:editId="6D81C9CC">
            <wp:simplePos x="0" y="0"/>
            <wp:positionH relativeFrom="page">
              <wp:posOffset>5193982</wp:posOffset>
            </wp:positionH>
            <wp:positionV relativeFrom="page">
              <wp:posOffset>8533765</wp:posOffset>
            </wp:positionV>
            <wp:extent cx="1986915" cy="1738907"/>
            <wp:effectExtent l="76200" t="76200" r="121285" b="115570"/>
            <wp:wrapNone/>
            <wp:docPr id="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laceholder" descr=":float pics:CB021075.jp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1738907"/>
                    </a:xfrm>
                    <a:prstGeom prst="ellipse">
                      <a:avLst/>
                    </a:prstGeom>
                    <a:noFill/>
                    <a:ln w="19050" cap="flat" cmpd="sng" algn="ctr">
                      <a:solidFill>
                        <a:schemeClr val="bg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3500" dist="38100" dir="270000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810">
        <w:rPr>
          <w:noProof/>
          <w:lang w:val="en-US"/>
        </w:rPr>
        <w:drawing>
          <wp:anchor distT="0" distB="0" distL="114300" distR="114300" simplePos="0" relativeHeight="251663455" behindDoc="0" locked="0" layoutInCell="1" allowOverlap="1" wp14:anchorId="1895D3A3" wp14:editId="694A4488">
            <wp:simplePos x="0" y="0"/>
            <wp:positionH relativeFrom="page">
              <wp:posOffset>300355</wp:posOffset>
            </wp:positionH>
            <wp:positionV relativeFrom="page">
              <wp:posOffset>2300605</wp:posOffset>
            </wp:positionV>
            <wp:extent cx="6880225" cy="1583690"/>
            <wp:effectExtent l="0" t="0" r="3175" b="0"/>
            <wp:wrapThrough wrapText="bothSides">
              <wp:wrapPolygon edited="0">
                <wp:start x="80" y="0"/>
                <wp:lineTo x="80" y="21132"/>
                <wp:lineTo x="21530" y="21132"/>
                <wp:lineTo x="21530" y="0"/>
                <wp:lineTo x="80" y="0"/>
              </wp:wrapPolygon>
            </wp:wrapThrough>
            <wp:docPr id="128" name="Bild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1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64" t="18083" r="539" b="46125"/>
                    <a:stretch/>
                  </pic:blipFill>
                  <pic:spPr bwMode="auto">
                    <a:xfrm>
                      <a:off x="0" y="0"/>
                      <a:ext cx="6880225" cy="1583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1F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407" behindDoc="0" locked="0" layoutInCell="1" allowOverlap="1" wp14:anchorId="7786ADF5" wp14:editId="6133FA2F">
                <wp:simplePos x="0" y="0"/>
                <wp:positionH relativeFrom="page">
                  <wp:posOffset>2046605</wp:posOffset>
                </wp:positionH>
                <wp:positionV relativeFrom="page">
                  <wp:posOffset>1635760</wp:posOffset>
                </wp:positionV>
                <wp:extent cx="3728720" cy="527050"/>
                <wp:effectExtent l="0" t="0" r="0" b="6350"/>
                <wp:wrapThrough wrapText="bothSides">
                  <wp:wrapPolygon edited="0">
                    <wp:start x="147" y="0"/>
                    <wp:lineTo x="147" y="20819"/>
                    <wp:lineTo x="21335" y="20819"/>
                    <wp:lineTo x="21335" y="0"/>
                    <wp:lineTo x="147" y="0"/>
                  </wp:wrapPolygon>
                </wp:wrapThrough>
                <wp:docPr id="113" name="Tekstboks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8720" cy="52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591E34" w14:textId="77777777" w:rsidR="00C16ED0" w:rsidRPr="00514838" w:rsidRDefault="00C16ED0">
                            <w:pPr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514838"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>www.arendaltennis.no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113" o:spid="_x0000_s1044" type="#_x0000_t202" style="position:absolute;margin-left:161.15pt;margin-top:128.8pt;width:293.6pt;height:41.5pt;z-index:251661407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" mv:complextextbox="1" filled="f" stroked="f">
                <v:textbox>
                  <w:txbxContent>
                    <w:p w14:paraId="55591E34" w14:textId="77777777" w:rsidR="00C16ED0" w:rsidRPr="00514838" w:rsidRDefault="00C16ED0">
                      <w:pPr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  <w:r w:rsidRPr="00514838">
                        <w:rPr>
                          <w:color w:val="FFFFFF" w:themeColor="background1"/>
                          <w:sz w:val="52"/>
                          <w:szCs w:val="52"/>
                        </w:rPr>
                        <w:t>www.arendaltennis.no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E21FF">
        <w:rPr>
          <w:noProof/>
          <w:lang w:val="en-US"/>
        </w:rPr>
        <w:drawing>
          <wp:anchor distT="0" distB="0" distL="114300" distR="114300" simplePos="0" relativeHeight="251662431" behindDoc="0" locked="0" layoutInCell="1" allowOverlap="1" wp14:anchorId="33471B26" wp14:editId="2211C2AE">
            <wp:simplePos x="0" y="0"/>
            <wp:positionH relativeFrom="page">
              <wp:posOffset>548640</wp:posOffset>
            </wp:positionH>
            <wp:positionV relativeFrom="page">
              <wp:posOffset>9533890</wp:posOffset>
            </wp:positionV>
            <wp:extent cx="619760" cy="619760"/>
            <wp:effectExtent l="0" t="0" r="0" b="0"/>
            <wp:wrapThrough wrapText="bothSides">
              <wp:wrapPolygon edited="0">
                <wp:start x="0" y="0"/>
                <wp:lineTo x="0" y="20361"/>
                <wp:lineTo x="20361" y="20361"/>
                <wp:lineTo x="20361" y="0"/>
                <wp:lineTo x="0" y="0"/>
              </wp:wrapPolygon>
            </wp:wrapThrough>
            <wp:docPr id="114" name="Bild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k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60" cy="61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83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0956" behindDoc="0" locked="0" layoutInCell="1" allowOverlap="1" wp14:anchorId="46AD49AB" wp14:editId="5A0B8670">
                <wp:simplePos x="0" y="0"/>
                <wp:positionH relativeFrom="page">
                  <wp:posOffset>610235</wp:posOffset>
                </wp:positionH>
                <wp:positionV relativeFrom="page">
                  <wp:posOffset>713740</wp:posOffset>
                </wp:positionV>
                <wp:extent cx="6586220" cy="922020"/>
                <wp:effectExtent l="0" t="0" r="0" b="17780"/>
                <wp:wrapNone/>
                <wp:docPr id="9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6220" cy="92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45FD21F" w14:textId="77777777" w:rsidR="00C16ED0" w:rsidRDefault="00C16ED0">
                            <w:pPr>
                              <w:pStyle w:val="Tittel"/>
                            </w:pPr>
                            <w:r>
                              <w:t>Arendal Tennisklubb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5" type="#_x0000_t202" style="position:absolute;margin-left:48.05pt;margin-top:56.2pt;width:518.6pt;height:72.6pt;z-index:2516009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" filled="f" stroked="f">
                <v:textbox inset=",0,,0">
                  <w:txbxContent>
                    <w:p w14:paraId="145FD21F" w14:textId="77777777" w:rsidR="00C16ED0" w:rsidRDefault="00C16ED0">
                      <w:pPr>
                        <w:pStyle w:val="Tittel"/>
                      </w:pPr>
                      <w:r>
                        <w:t>Arendal Tennisklubb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9020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9932" behindDoc="0" locked="0" layoutInCell="1" allowOverlap="1" wp14:anchorId="3F28C2EE" wp14:editId="6446DEAB">
                <wp:simplePos x="0" y="0"/>
                <wp:positionH relativeFrom="column">
                  <wp:posOffset>4047490</wp:posOffset>
                </wp:positionH>
                <wp:positionV relativeFrom="paragraph">
                  <wp:posOffset>-38100</wp:posOffset>
                </wp:positionV>
                <wp:extent cx="2522220" cy="224155"/>
                <wp:effectExtent l="0" t="0" r="0" b="4445"/>
                <wp:wrapNone/>
                <wp:docPr id="8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22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6E36F0E" w14:textId="141EF54F" w:rsidR="00C16ED0" w:rsidRDefault="00C16ED0">
                            <w:pPr>
                              <w:pStyle w:val="Header-Right"/>
                            </w:pPr>
                            <w:r>
                              <w:t>VINTER 2014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6" type="#_x0000_t202" style="position:absolute;margin-left:318.7pt;margin-top:-2.95pt;width:198.6pt;height:17.65pt;z-index:2515999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" filled="f" stroked="f">
                <v:textbox inset=",0,,0">
                  <w:txbxContent>
                    <w:p w14:paraId="66E36F0E" w14:textId="141EF54F" w:rsidR="00C16ED0" w:rsidRDefault="00C16ED0">
                      <w:pPr>
                        <w:pStyle w:val="Header-Right"/>
                      </w:pPr>
                      <w:r>
                        <w:t>VINTER 2014</w:t>
                      </w:r>
                    </w:p>
                  </w:txbxContent>
                </v:textbox>
              </v:shape>
            </w:pict>
          </mc:Fallback>
        </mc:AlternateContent>
      </w:r>
      <w:r w:rsidR="00A9020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4812" behindDoc="0" locked="0" layoutInCell="1" allowOverlap="1" wp14:anchorId="1BFABC9A" wp14:editId="0DD92BF4">
                <wp:simplePos x="0" y="0"/>
                <wp:positionH relativeFrom="column">
                  <wp:posOffset>244475</wp:posOffset>
                </wp:positionH>
                <wp:positionV relativeFrom="paragraph">
                  <wp:posOffset>190813</wp:posOffset>
                </wp:positionV>
                <wp:extent cx="6324600" cy="0"/>
                <wp:effectExtent l="0" t="0" r="19050" b="19050"/>
                <wp:wrapNone/>
                <wp:docPr id="89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1" o:spid="_x0000_s1026" style="position:absolute;z-index:2515948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25pt,15pt" to="517.25pt,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" strokecolor="#6fa0ef [1311]" strokeweight=".5pt">
                <v:shadow opacity="22938f" mv:blur="38100f" offset="0,2pt"/>
              </v:line>
            </w:pict>
          </mc:Fallback>
        </mc:AlternateContent>
      </w:r>
      <w:r w:rsidR="00A9020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5836" behindDoc="0" locked="0" layoutInCell="1" allowOverlap="1" wp14:anchorId="23E79304" wp14:editId="5F77DD58">
                <wp:simplePos x="0" y="0"/>
                <wp:positionH relativeFrom="column">
                  <wp:posOffset>244664</wp:posOffset>
                </wp:positionH>
                <wp:positionV relativeFrom="paragraph">
                  <wp:posOffset>1635298</wp:posOffset>
                </wp:positionV>
                <wp:extent cx="6324850" cy="0"/>
                <wp:effectExtent l="0" t="0" r="19050" b="19050"/>
                <wp:wrapNone/>
                <wp:docPr id="90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4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2" o:spid="_x0000_s1026" style="position:absolute;z-index:2515958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25pt,128.75pt" to="517.25pt,128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" strokecolor="#6fa0ef [1311]" strokeweight=".5pt">
                <v:shadow opacity="22938f" mv:blur="38100f" offset="0,2pt"/>
              </v:line>
            </w:pict>
          </mc:Fallback>
        </mc:AlternateContent>
      </w:r>
      <w:r w:rsidR="00A9020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6860" behindDoc="0" locked="0" layoutInCell="1" allowOverlap="1" wp14:anchorId="3DF6FF83" wp14:editId="14737188">
                <wp:simplePos x="0" y="0"/>
                <wp:positionH relativeFrom="column">
                  <wp:posOffset>4856815</wp:posOffset>
                </wp:positionH>
                <wp:positionV relativeFrom="paragraph">
                  <wp:posOffset>4213026</wp:posOffset>
                </wp:positionV>
                <wp:extent cx="1807100" cy="0"/>
                <wp:effectExtent l="0" t="0" r="22225" b="19050"/>
                <wp:wrapNone/>
                <wp:docPr id="97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7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3" o:spid="_x0000_s1026" style="position:absolute;z-index:2515968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2.45pt,331.75pt" to="524.75pt,331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" strokecolor="#6fa0ef [1311]" strokeweight=".5pt">
                <v:shadow opacity="22938f" mv:blur="38100f" offset="0,2pt"/>
              </v:line>
            </w:pict>
          </mc:Fallback>
        </mc:AlternateContent>
      </w:r>
      <w:r w:rsidR="00A9020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7884" behindDoc="0" locked="0" layoutInCell="1" allowOverlap="1" wp14:anchorId="0A4074EE" wp14:editId="2BD72BD9">
                <wp:simplePos x="0" y="0"/>
                <wp:positionH relativeFrom="column">
                  <wp:posOffset>4856815</wp:posOffset>
                </wp:positionH>
                <wp:positionV relativeFrom="paragraph">
                  <wp:posOffset>7469104</wp:posOffset>
                </wp:positionV>
                <wp:extent cx="1807100" cy="0"/>
                <wp:effectExtent l="0" t="0" r="22225" b="19050"/>
                <wp:wrapNone/>
                <wp:docPr id="98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7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" o:spid="_x0000_s1026" style="position:absolute;z-index:2515978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2.45pt,588.1pt" to="524.75pt,588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" strokecolor="#6fa0ef [1311]" strokeweight=".5pt">
                <v:shadow opacity="22938f" mv:blur="38100f" offset="0,2pt"/>
              </v:line>
            </w:pict>
          </mc:Fallback>
        </mc:AlternateContent>
      </w:r>
      <w:r w:rsidR="00A9020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7340" behindDoc="0" locked="0" layoutInCell="1" allowOverlap="1" wp14:anchorId="0B274BC8" wp14:editId="78B9FB92">
                <wp:simplePos x="0" y="0"/>
                <wp:positionH relativeFrom="column">
                  <wp:posOffset>608782</wp:posOffset>
                </wp:positionH>
                <wp:positionV relativeFrom="paragraph">
                  <wp:posOffset>9006697</wp:posOffset>
                </wp:positionV>
                <wp:extent cx="4407316" cy="792559"/>
                <wp:effectExtent l="0" t="0" r="0" b="20320"/>
                <wp:wrapNone/>
                <wp:docPr id="10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7316" cy="7925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CF60946" w14:textId="77777777" w:rsidR="00C16ED0" w:rsidRDefault="00C16ED0">
                            <w:pPr>
                              <w:pStyle w:val="BlockHeading"/>
                            </w:pPr>
                            <w:r>
                              <w:t>VIKTIG BESKJED: INGEN BOOKING – INGEN BANE</w:t>
                            </w:r>
                          </w:p>
                          <w:p w14:paraId="75CE966C" w14:textId="77777777" w:rsidR="00C16ED0" w:rsidRDefault="00C16ED0">
                            <w:pPr>
                              <w:pStyle w:val="BlockHeading"/>
                            </w:pPr>
                            <w:r>
                              <w:t xml:space="preserve">Kun de som har booket time på forhånd får oppholde seg på banene.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9" o:spid="_x0000_s1047" type="#_x0000_t202" style="position:absolute;margin-left:47.95pt;margin-top:709.2pt;width:347.05pt;height:62.4pt;z-index:2516173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" filled="f" stroked="f">
                <v:textbox inset=",0,,0">
                  <w:txbxContent>
                    <w:p w14:paraId="2CF60946" w14:textId="77777777" w:rsidR="00C16ED0" w:rsidRDefault="00C16ED0">
                      <w:pPr>
                        <w:pStyle w:val="BlockHeading"/>
                      </w:pPr>
                      <w:r>
                        <w:t>VIKTIG BESKJED: INGEN BOOKING – INGEN BANE</w:t>
                      </w:r>
                    </w:p>
                    <w:p w14:paraId="75CE966C" w14:textId="77777777" w:rsidR="00C16ED0" w:rsidRDefault="00C16ED0">
                      <w:pPr>
                        <w:pStyle w:val="BlockHeading"/>
                      </w:pPr>
                      <w:r>
                        <w:t xml:space="preserve">Kun de som har booket time på forhånd får oppholde seg på banene. </w:t>
                      </w:r>
                    </w:p>
                  </w:txbxContent>
                </v:textbox>
              </v:shape>
            </w:pict>
          </mc:Fallback>
        </mc:AlternateContent>
      </w:r>
      <w:r w:rsidR="006E21FF" w:rsidRPr="006E21FF">
        <w:t xml:space="preserve"> </w:t>
      </w:r>
    </w:p>
    <w:sectPr w:rsidR="00780322" w:rsidSect="00A676F0">
      <w:headerReference w:type="default" r:id="rId13"/>
      <w:footerReference w:type="default" r:id="rId14"/>
      <w:headerReference w:type="first" r:id="rId15"/>
      <w:pgSz w:w="11909" w:h="16834" w:code="9"/>
      <w:pgMar w:top="576" w:right="576" w:bottom="576" w:left="576" w:header="576" w:footer="57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FF3524" w14:textId="77777777" w:rsidR="005E0D2B" w:rsidRDefault="005E0D2B">
      <w:pPr>
        <w:spacing w:after="0"/>
      </w:pPr>
      <w:r>
        <w:separator/>
      </w:r>
    </w:p>
  </w:endnote>
  <w:endnote w:type="continuationSeparator" w:id="0">
    <w:p w14:paraId="7F5579BF" w14:textId="77777777" w:rsidR="005E0D2B" w:rsidRDefault="005E0D2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6E6158" w14:textId="77777777" w:rsidR="00C16ED0" w:rsidRDefault="00C16ED0">
    <w:pPr>
      <w:pStyle w:val="Bunnteks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200" behindDoc="0" locked="0" layoutInCell="1" allowOverlap="1" wp14:anchorId="5DEE29C0" wp14:editId="14C4A137">
              <wp:simplePos x="0" y="0"/>
              <wp:positionH relativeFrom="column">
                <wp:posOffset>3172127</wp:posOffset>
              </wp:positionH>
              <wp:positionV relativeFrom="paragraph">
                <wp:posOffset>-143792</wp:posOffset>
              </wp:positionV>
              <wp:extent cx="443034" cy="213114"/>
              <wp:effectExtent l="0" t="0" r="0" b="15875"/>
              <wp:wrapTight wrapText="bothSides">
                <wp:wrapPolygon edited="0">
                  <wp:start x="1859" y="0"/>
                  <wp:lineTo x="1859" y="21278"/>
                  <wp:lineTo x="18594" y="21278"/>
                  <wp:lineTo x="18594" y="0"/>
                  <wp:lineTo x="1859" y="0"/>
                </wp:wrapPolygon>
              </wp:wrapTight>
              <wp:docPr id="10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034" cy="21311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63B920" w14:textId="77777777" w:rsidR="00C16ED0" w:rsidRDefault="00C16ED0" w:rsidP="00A9020F">
                          <w:pPr>
                            <w:pStyle w:val="Bunntekst"/>
                          </w:pPr>
                          <w:r>
                            <w:fldChar w:fldCharType="begin"/>
                          </w:r>
                          <w:r>
                            <w:instrText>PAGE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8" o:spid="_x0000_s1050" type="#_x0000_t202" style="position:absolute;left:0;text-align:left;margin-left:249.75pt;margin-top:-11.25pt;width:34.9pt;height:16.8pt;z-index:251656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" filled="f" stroked="f">
              <v:textbox inset=",0,,0">
                <w:txbxContent>
                  <w:p w14:paraId="5163B920" w14:textId="77777777" w:rsidR="00C16ED0" w:rsidRDefault="00C16ED0" w:rsidP="00A9020F">
                    <w:pPr>
                      <w:pStyle w:val="Bunntekst"/>
                    </w:pPr>
                    <w:r>
                      <w:fldChar w:fldCharType="begin"/>
                    </w:r>
                    <w:r>
                      <w:instrText>PAGE  \* MERGEFORMAT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1A5DFF" w14:textId="77777777" w:rsidR="005E0D2B" w:rsidRDefault="005E0D2B">
      <w:pPr>
        <w:spacing w:after="0"/>
      </w:pPr>
      <w:r>
        <w:separator/>
      </w:r>
    </w:p>
  </w:footnote>
  <w:footnote w:type="continuationSeparator" w:id="0">
    <w:p w14:paraId="4CDABE4F" w14:textId="77777777" w:rsidR="005E0D2B" w:rsidRDefault="005E0D2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C35ACB" w14:textId="77777777" w:rsidR="00C16ED0" w:rsidRDefault="00C16ED0">
    <w:pPr>
      <w:pStyle w:val="Toppteks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3128" behindDoc="0" locked="0" layoutInCell="1" allowOverlap="1" wp14:anchorId="53784A39" wp14:editId="48C45455">
              <wp:simplePos x="0" y="0"/>
              <wp:positionH relativeFrom="column">
                <wp:posOffset>2743</wp:posOffset>
              </wp:positionH>
              <wp:positionV relativeFrom="paragraph">
                <wp:posOffset>8479123</wp:posOffset>
              </wp:positionV>
              <wp:extent cx="6787027" cy="1431199"/>
              <wp:effectExtent l="0" t="0" r="0" b="0"/>
              <wp:wrapTight wrapText="bothSides">
                <wp:wrapPolygon edited="0">
                  <wp:start x="0" y="0"/>
                  <wp:lineTo x="0" y="21284"/>
                  <wp:lineTo x="21523" y="21284"/>
                  <wp:lineTo x="21523" y="0"/>
                  <wp:lineTo x="0" y="0"/>
                </wp:wrapPolygon>
              </wp:wrapTight>
              <wp:docPr id="9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87027" cy="1431199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tx2">
                              <a:lumMod val="100000"/>
                              <a:lumOff val="0"/>
                            </a:schemeClr>
                          </a:gs>
                          <a:gs pos="100000">
                            <a:schemeClr val="bg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9" o:spid="_x0000_s1026" style="position:absolute;margin-left:.2pt;margin-top:667.65pt;width:534.4pt;height:112.7pt;z-index:251653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" fillcolor="#0b2e67 [3215]" stroked="f" strokecolor="blue" strokeweight="1.5pt">
              <v:fill color2="#3472ba [3214]" focus="100%" type="gradient"/>
              <v:shadow opacity="22938f" mv:blur="38100f" offset="0,2pt"/>
              <v:textbox inset=",7.2pt,,7.2pt"/>
              <w10:wrap type="tight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4152" behindDoc="0" locked="0" layoutInCell="1" allowOverlap="1" wp14:anchorId="2EE422BD" wp14:editId="011568AF">
              <wp:simplePos x="0" y="0"/>
              <wp:positionH relativeFrom="column">
                <wp:posOffset>2743</wp:posOffset>
              </wp:positionH>
              <wp:positionV relativeFrom="paragraph">
                <wp:posOffset>-10918</wp:posOffset>
              </wp:positionV>
              <wp:extent cx="6786540" cy="1098062"/>
              <wp:effectExtent l="0" t="0" r="0" b="6985"/>
              <wp:wrapTight wrapText="bothSides">
                <wp:wrapPolygon edited="0">
                  <wp:start x="0" y="0"/>
                  <wp:lineTo x="0" y="21363"/>
                  <wp:lineTo x="21525" y="21363"/>
                  <wp:lineTo x="21525" y="0"/>
                  <wp:lineTo x="0" y="0"/>
                </wp:wrapPolygon>
              </wp:wrapTight>
              <wp:docPr id="11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86540" cy="1098062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0" o:spid="_x0000_s1026" style="position:absolute;margin-left:.2pt;margin-top:-.8pt;width:534.35pt;height:86.45pt;z-index:251654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" fillcolor="#3472ba [3214]" stroked="f" strokecolor="blue" strokeweight="1.5pt">
              <v:fill color2="#0b2e67 [3215]" focus="100%" type="gradient"/>
              <v:shadow opacity="22938f" mv:blur="38100f" offset="0,2pt"/>
              <v:textbox inset=",7.2pt,,7.2pt"/>
              <w10:wrap type="tight"/>
            </v:rect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5176" behindDoc="0" locked="0" layoutInCell="1" allowOverlap="1" wp14:anchorId="2D5DA1A5" wp14:editId="7C0F06E3">
          <wp:simplePos x="0" y="0"/>
          <wp:positionH relativeFrom="column">
            <wp:posOffset>-10918</wp:posOffset>
          </wp:positionH>
          <wp:positionV relativeFrom="paragraph">
            <wp:posOffset>2732</wp:posOffset>
          </wp:positionV>
          <wp:extent cx="6830568" cy="9773102"/>
          <wp:effectExtent l="0" t="0" r="8890" b="0"/>
          <wp:wrapTight wrapText="bothSides">
            <wp:wrapPolygon edited="0">
              <wp:start x="21387" y="421"/>
              <wp:lineTo x="0" y="800"/>
              <wp:lineTo x="0" y="21474"/>
              <wp:lineTo x="843" y="21558"/>
              <wp:lineTo x="20604" y="21558"/>
              <wp:lineTo x="21568" y="21432"/>
              <wp:lineTo x="21568" y="1179"/>
              <wp:lineTo x="18676" y="1179"/>
              <wp:lineTo x="21568" y="716"/>
              <wp:lineTo x="21568" y="421"/>
              <wp:lineTo x="21387" y="421"/>
            </wp:wrapPolygon>
          </wp:wrapTight>
          <wp:docPr id="130" name="Picture 130" descr=":10-5 specs:Assets:Overlay-P5Fu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" name="Picture 130" descr=":10-5 specs:Assets:Overlay-P5Full.pn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0568" cy="977310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224" behindDoc="0" locked="0" layoutInCell="1" allowOverlap="1" wp14:anchorId="678836E6" wp14:editId="6FAF0485">
              <wp:simplePos x="0" y="0"/>
              <wp:positionH relativeFrom="column">
                <wp:posOffset>289627</wp:posOffset>
              </wp:positionH>
              <wp:positionV relativeFrom="paragraph">
                <wp:posOffset>125577</wp:posOffset>
              </wp:positionV>
              <wp:extent cx="3408843" cy="212753"/>
              <wp:effectExtent l="0" t="0" r="0" b="15875"/>
              <wp:wrapTight wrapText="bothSides">
                <wp:wrapPolygon edited="0">
                  <wp:start x="241" y="0"/>
                  <wp:lineTo x="241" y="21278"/>
                  <wp:lineTo x="21246" y="21278"/>
                  <wp:lineTo x="21246" y="0"/>
                  <wp:lineTo x="241" y="0"/>
                </wp:wrapPolygon>
              </wp:wrapTight>
              <wp:docPr id="15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8843" cy="21275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3F185AC9" w14:textId="77777777" w:rsidR="00C16ED0" w:rsidRDefault="00C16ED0" w:rsidP="00A9020F">
                          <w:pPr>
                            <w:pStyle w:val="Topptekst"/>
                          </w:pPr>
                          <w:r>
                            <w:t>Lorem Ipsum Dolor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9" o:spid="_x0000_s1048" type="#_x0000_t202" style="position:absolute;margin-left:22.8pt;margin-top:9.9pt;width:268.4pt;height:16.75pt;z-index:251657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" filled="f" stroked="f">
              <v:stroke o:forcedash="t"/>
              <v:textbox inset=",0,,0">
                <w:txbxContent>
                  <w:p w14:paraId="3F185AC9" w14:textId="77777777" w:rsidR="00C16ED0" w:rsidRDefault="00C16ED0" w:rsidP="00A9020F">
                    <w:pPr>
                      <w:pStyle w:val="Topptekst"/>
                    </w:pPr>
                    <w:r>
                      <w:t>Lorem Ipsum Dolor</w:t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284D62E5" wp14:editId="3BD7B958">
              <wp:simplePos x="0" y="0"/>
              <wp:positionH relativeFrom="column">
                <wp:posOffset>4019117</wp:posOffset>
              </wp:positionH>
              <wp:positionV relativeFrom="paragraph">
                <wp:posOffset>125577</wp:posOffset>
              </wp:positionV>
              <wp:extent cx="2473207" cy="212753"/>
              <wp:effectExtent l="0" t="0" r="0" b="15875"/>
              <wp:wrapTight wrapText="bothSides">
                <wp:wrapPolygon edited="0">
                  <wp:start x="333" y="0"/>
                  <wp:lineTo x="333" y="21278"/>
                  <wp:lineTo x="20968" y="21278"/>
                  <wp:lineTo x="20968" y="0"/>
                  <wp:lineTo x="333" y="0"/>
                </wp:wrapPolygon>
              </wp:wrapTight>
              <wp:docPr id="17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3207" cy="21275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0205AFCF" w14:textId="77777777" w:rsidR="00C16ED0" w:rsidRDefault="00C16ED0" w:rsidP="00A9020F">
                          <w:pPr>
                            <w:pStyle w:val="Header-Right"/>
                          </w:pPr>
                          <w:r>
                            <w:t>Våren 2016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20" o:spid="_x0000_s1049" type="#_x0000_t202" style="position:absolute;margin-left:316.45pt;margin-top:9.9pt;width:194.75pt;height:16.75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" filled="f" stroked="f">
              <v:stroke o:forcedash="t"/>
              <v:textbox inset=",0,,0">
                <w:txbxContent>
                  <w:p w14:paraId="0205AFCF" w14:textId="77777777" w:rsidR="00C16ED0" w:rsidRDefault="00C16ED0" w:rsidP="00A9020F">
                    <w:pPr>
                      <w:pStyle w:val="Header-Right"/>
                    </w:pPr>
                    <w:r>
                      <w:t>Våren 2016</w:t>
                    </w:r>
                  </w:p>
                </w:txbxContent>
              </v:textbox>
              <w10:wrap type="tight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215AA8" w14:textId="77777777" w:rsidR="00C16ED0" w:rsidRDefault="00C16ED0">
    <w:pPr>
      <w:pStyle w:val="Topptekst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47976" behindDoc="0" locked="0" layoutInCell="1" allowOverlap="1" wp14:anchorId="56697520" wp14:editId="26BF24A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30568" cy="9957816"/>
              <wp:effectExtent l="0" t="0" r="8890" b="5715"/>
              <wp:wrapNone/>
              <wp:docPr id="125" name="Group 1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0568" cy="9957816"/>
                        <a:chOff x="0" y="0"/>
                        <a:chExt cx="7028597" cy="9307773"/>
                      </a:xfrm>
                    </wpg:grpSpPr>
                    <wps:wsp>
                      <wps:cNvPr id="8" name="Rectangle 15"/>
                      <wps:cNvSpPr>
                        <a:spLocks noChangeArrowheads="1"/>
                      </wps:cNvSpPr>
                      <wps:spPr bwMode="auto">
                        <a:xfrm>
                          <a:off x="4735773" y="2934268"/>
                          <a:ext cx="2286000" cy="5410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5000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4" name="Rectangle 2"/>
                      <wps:cNvSpPr>
                        <a:spLocks noChangeArrowheads="1"/>
                      </wps:cNvSpPr>
                      <wps:spPr bwMode="auto">
                        <a:xfrm>
                          <a:off x="13647" y="7942997"/>
                          <a:ext cx="7004050" cy="13646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tx2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2" name="Picture 122" descr=":10-5 specs:p2-spec-NewsletterFC11:Assets:Overlay-CoverCroppedBtm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929349"/>
                          <a:ext cx="7028597" cy="13784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wps:wsp>
                      <wps:cNvPr id="3" name="Rectangle 1"/>
                      <wps:cNvSpPr>
                        <a:spLocks noChangeArrowheads="1"/>
                      </wps:cNvSpPr>
                      <wps:spPr bwMode="auto">
                        <a:xfrm>
                          <a:off x="13647" y="0"/>
                          <a:ext cx="7004050" cy="32918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tx2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1" name="Picture 121" descr="NEWFLASH:coverRevs:Overlay-CoverTop.pn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8597" cy="33709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25" o:spid="_x0000_s1026" style="position:absolute;margin-left:0;margin-top:0;width:537.85pt;height:784.1pt;z-index:251647976;mso-position-horizontal:center;mso-position-horizontal-relative:page;mso-position-vertical:center;mso-position-vertical-relative:page;mso-width-relative:margin;mso-height-relative:margin" coordsize="7028597,930777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">
              <v:rect id="Rectangle 15" o:spid="_x0000_s1027" style="position:absolute;left:4735773;top:2934268;width:2286000;height:5410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3OeevwAA&#10;ANoAAAAPAAAAZHJzL2Rvd25yZXYueG1sRE9Ni8IwEL0v+B/CCF6WNdWDLNUoIgiKKGj1PjSzbXeb&#10;SUliW/315iDs8fG+F6ve1KIl5yvLCibjBARxbnXFhYJrtv36BuEDssbaMil4kIfVcvCxwFTbjs/U&#10;XkIhYgj7FBWUITSplD4vyaAf24Y4cj/WGQwRukJqh10MN7WcJslMGqw4NpTY0Kak/O9yNwra28kl&#10;s0z/hs9+2x33TXbwxVOp0bBfz0EE6sO/+O3eaQVxa7wSb4Bcv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Jzc556/AAAA2gAAAA8AAAAAAAAAAAAAAAAAlwIAAGRycy9kb3ducmV2&#10;LnhtbFBLBQYAAAAABAAEAPUAAACDAwAAAAA=&#10;" fillcolor="white [3212]" stroked="f" strokecolor="#4a7ebb" strokeweight="1.5pt">
                <v:fill color2="#d8d8d8 [2732]" rotate="t" focus="50%" type="gradient"/>
                <v:shadow opacity="22938f" mv:blur="38100f" offset="0,2pt"/>
                <v:textbox inset=",7.2pt,,7.2pt"/>
              </v:rect>
              <v:rect id="Rectangle 2" o:spid="_x0000_s1028" style="position:absolute;left:13647;top:7942997;width:7004050;height:1364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mGzOxAAA&#10;ANoAAAAPAAAAZHJzL2Rvd25yZXYueG1sRI9BawIxFITvBf9DeIVeiia2RWRrFBUKvZVdRfH22Lzu&#10;bt28LEnUbX+9EQoeh5n5hpktetuKM/nQONYwHikQxKUzDVcatpuP4RREiMgGW8ek4ZcCLOaDhxlm&#10;xl04p3MRK5EgHDLUUMfYZVKGsiaLYeQ64uR9O28xJukraTxeEty28kWpibTYcFqosaN1TeWxOFkN&#10;qjvkfz/7L79dLY9qkj/b4nW10/rpsV++g4jUx3v4v/1pNLzB7Uq6AXJ+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ZhszsQAAADaAAAADwAAAAAAAAAAAAAAAACXAgAAZHJzL2Rv&#10;d25yZXYueG1sUEsFBgAAAAAEAAQA9QAAAIgDAAAAAA==&#10;" fillcolor="#3472ba [3214]" stroked="f" strokecolor="blue" strokeweight="1.5pt">
                <v:fill color2="#0b2e67 [3215]" focus="100%" type="gradient"/>
                <v:shadow opacity="22938f" mv:blur="38100f" offset="0,2pt"/>
                <v:textbox inset=",7.2pt,,7.2p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2" o:spid="_x0000_s1029" type="#_x0000_t75" alt=":10-5 specs:p2-spec-NewsletterFC11:Assets:Overlay-CoverCroppedBtm.png" style="position:absolute;top:7929349;width:7028597;height:137842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bI&#10;lgTCAAAA3AAAAA8AAABkcnMvZG93bnJldi54bWxET9tqwkAQfRf8h2WEvunGQCWkrhIqBSn0oTEf&#10;MGSnSWp2NmbXXP6+WxB8m8O5zv44mVYM1LvGsoLtJgJBXFrdcKWguHysExDOI2tsLZOCmRwcD8vF&#10;HlNtR/6mIfeVCCHsUlRQe9+lUrqyJoNuYzviwP3Y3qAPsK+k7nEM4aaVcRTtpMGGQ0ONHb3XVF7z&#10;u1Ggs1tnT6/nz2H7e82me/Fl5sQr9bKasjcQnib/FD/cZx3mxzH8PxMukIc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2yJYEwgAAANwAAAAPAAAAAAAAAAAAAAAAAJwCAABk&#10;cnMvZG93bnJldi54bWxQSwUGAAAAAAQABAD3AAAAiwMAAAAA&#10;">
                <v:imagedata r:id="rId3" o:title="Overlay-CoverCroppedBtm.png"/>
                <v:path arrowok="t"/>
              </v:shape>
              <v:rect id="Rectangle 1" o:spid="_x0000_s1030" style="position:absolute;left:13647;width:7004050;height:32918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cfS6xAAA&#10;ANoAAAAPAAAAZHJzL2Rvd25yZXYueG1sRI9BawIxFITvBf9DeEIvpSYqiGyNokLBW9lVFG+Pzevu&#10;1s3LkqS67a9vCoLHYWa+YRar3rbiSj40jjWMRwoEcelMw5WGw/79dQ4iRGSDrWPS8EMBVsvB0wIz&#10;426c07WIlUgQDhlqqGPsMilDWZPFMHIdcfI+nbcYk/SVNB5vCW5bOVFqJi02nBZq7GhbU3kpvq0G&#10;1Z3z36/Thz9s1hc1y19sMd0ctX4e9us3EJH6+Ajf2zujYQr/V9INkM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nH0usQAAADaAAAADwAAAAAAAAAAAAAAAACXAgAAZHJzL2Rv&#10;d25yZXYueG1sUEsFBgAAAAAEAAQA9QAAAIgDAAAAAA==&#10;" fillcolor="#3472ba [3214]" stroked="f" strokecolor="blue" strokeweight="1.5pt">
                <v:fill color2="#0b2e67 [3215]" focus="100%" type="gradient"/>
                <v:shadow opacity="22938f" mv:blur="38100f" offset="0,2pt"/>
                <v:textbox inset=",7.2pt,,7.2pt"/>
              </v:rect>
              <v:shape id="Picture 121" o:spid="_x0000_s1031" type="#_x0000_t75" alt="NEWFLASH:coverRevs:Overlay-CoverTop.png" style="position:absolute;width:7028597;height:337099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tg&#10;vvrDAAAA3AAAAA8AAABkcnMvZG93bnJldi54bWxET0trAjEQvhf8D2EEbzWrhypbo4jtQunjoBb0&#10;ON1MN4ubyZJEd/33TUHwNh/fcxar3jbiQj7UjhVMxhkI4tLpmisF3/vicQ4iRGSNjWNScKUAq+Xg&#10;YYG5dh1v6bKLlUghHHJUYGJscylDachiGLuWOHG/zluMCfpKao9dCreNnGbZk7RYc2ow2NLGUHna&#10;na2CeuaLL7LFp33pXt/N8cM3h82PUqNhv34GEamPd/HN/abT/OkE/p9JF8jl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2C++sMAAADcAAAADwAAAAAAAAAAAAAAAACcAgAA&#10;ZHJzL2Rvd25yZXYueG1sUEsFBgAAAAAEAAQA9wAAAIwDAAAAAA==&#10;">
                <v:imagedata r:id="rId4" o:title="Overlay-CoverTop.png"/>
                <v:path arrowok="t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attachedTemplate r:id="rId1"/>
  <w:revisionView w:markup="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5"/>
    <w:docVar w:name="OpenInPublishingView" w:val="0"/>
    <w:docVar w:name="ShowStaticGuides" w:val="0"/>
  </w:docVars>
  <w:rsids>
    <w:rsidRoot w:val="00A9020F"/>
    <w:rsid w:val="00043708"/>
    <w:rsid w:val="000438CA"/>
    <w:rsid w:val="00061B4E"/>
    <w:rsid w:val="0007518C"/>
    <w:rsid w:val="001A2ED1"/>
    <w:rsid w:val="001F5C61"/>
    <w:rsid w:val="00226C02"/>
    <w:rsid w:val="00235D7C"/>
    <w:rsid w:val="002577C4"/>
    <w:rsid w:val="003400E8"/>
    <w:rsid w:val="004B646B"/>
    <w:rsid w:val="00514838"/>
    <w:rsid w:val="0055713E"/>
    <w:rsid w:val="005E0D2B"/>
    <w:rsid w:val="00601366"/>
    <w:rsid w:val="0062234C"/>
    <w:rsid w:val="0067661A"/>
    <w:rsid w:val="00691E95"/>
    <w:rsid w:val="006E21FF"/>
    <w:rsid w:val="006F74CE"/>
    <w:rsid w:val="007212E2"/>
    <w:rsid w:val="00724B78"/>
    <w:rsid w:val="00764129"/>
    <w:rsid w:val="007737B0"/>
    <w:rsid w:val="00780322"/>
    <w:rsid w:val="0089425C"/>
    <w:rsid w:val="00923E1D"/>
    <w:rsid w:val="009B066D"/>
    <w:rsid w:val="009B3FDC"/>
    <w:rsid w:val="00A676F0"/>
    <w:rsid w:val="00A9020F"/>
    <w:rsid w:val="00AA2480"/>
    <w:rsid w:val="00B40C1A"/>
    <w:rsid w:val="00B66D76"/>
    <w:rsid w:val="00BE0721"/>
    <w:rsid w:val="00C16ED0"/>
    <w:rsid w:val="00D71810"/>
    <w:rsid w:val="00D95D63"/>
    <w:rsid w:val="00DE49FF"/>
    <w:rsid w:val="00DE627F"/>
    <w:rsid w:val="00E04BE9"/>
    <w:rsid w:val="00E142C4"/>
    <w:rsid w:val="00E92E77"/>
    <w:rsid w:val="00F32031"/>
    <w:rsid w:val="00F7684C"/>
    <w:rsid w:val="00F85F85"/>
    <w:rsid w:val="00FA5F7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93FA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Body Text" w:uiPriority="99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pPr>
      <w:spacing w:after="0"/>
      <w:outlineLvl w:val="0"/>
    </w:pPr>
    <w:rPr>
      <w:rFonts w:asciiTheme="majorHAnsi" w:eastAsiaTheme="majorEastAsia" w:hAnsiTheme="majorHAnsi" w:cstheme="majorBidi"/>
      <w:bCs/>
      <w:color w:val="7EB606" w:themeColor="accent1"/>
      <w:sz w:val="56"/>
      <w:szCs w:val="32"/>
    </w:rPr>
  </w:style>
  <w:style w:type="paragraph" w:styleId="Overskrift2">
    <w:name w:val="heading 2"/>
    <w:basedOn w:val="Normal"/>
    <w:link w:val="Overskrift2Tegn"/>
    <w:pPr>
      <w:spacing w:after="0"/>
      <w:outlineLvl w:val="1"/>
    </w:pPr>
    <w:rPr>
      <w:rFonts w:asciiTheme="majorHAnsi" w:eastAsiaTheme="majorEastAsia" w:hAnsiTheme="majorHAnsi" w:cstheme="majorBidi"/>
      <w:bCs/>
      <w:color w:val="7EB606" w:themeColor="accent1"/>
      <w:sz w:val="48"/>
      <w:szCs w:val="26"/>
    </w:rPr>
  </w:style>
  <w:style w:type="paragraph" w:styleId="Overskrift3">
    <w:name w:val="heading 3"/>
    <w:basedOn w:val="Normal"/>
    <w:link w:val="Overskrift3Tegn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0B2E67" w:themeColor="text2"/>
      <w:sz w:val="40"/>
    </w:rPr>
  </w:style>
  <w:style w:type="paragraph" w:styleId="Overskrift4">
    <w:name w:val="heading 4"/>
    <w:basedOn w:val="Normal"/>
    <w:link w:val="Overskrift4Tegn"/>
    <w:pPr>
      <w:spacing w:after="0"/>
      <w:jc w:val="center"/>
      <w:outlineLvl w:val="3"/>
    </w:pPr>
    <w:rPr>
      <w:rFonts w:asciiTheme="majorHAnsi" w:eastAsiaTheme="majorEastAsia" w:hAnsiTheme="majorHAnsi" w:cstheme="majorBidi"/>
      <w:bCs/>
      <w:iCs/>
      <w:color w:val="3472BA" w:themeColor="background2"/>
      <w:sz w:val="28"/>
    </w:rPr>
  </w:style>
  <w:style w:type="paragraph" w:styleId="Overskrift5">
    <w:name w:val="heading 5"/>
    <w:basedOn w:val="Normal"/>
    <w:link w:val="Overskrift5Tegn"/>
    <w:pPr>
      <w:spacing w:after="0"/>
      <w:outlineLvl w:val="4"/>
    </w:pPr>
    <w:rPr>
      <w:rFonts w:asciiTheme="majorHAnsi" w:eastAsiaTheme="majorEastAsia" w:hAnsiTheme="majorHAnsi" w:cstheme="majorBidi"/>
      <w:color w:val="7EB606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pPr>
      <w:spacing w:after="0"/>
    </w:pPr>
    <w:rPr>
      <w:color w:val="6FA0EF" w:themeColor="text2" w:themeTint="66"/>
      <w:sz w:val="22"/>
    </w:rPr>
  </w:style>
  <w:style w:type="character" w:customStyle="1" w:styleId="TopptekstTegn">
    <w:name w:val="Topptekst Tegn"/>
    <w:basedOn w:val="Standardskriftforavsnitt"/>
    <w:link w:val="Topptekst"/>
    <w:uiPriority w:val="99"/>
    <w:rPr>
      <w:color w:val="6FA0EF" w:themeColor="text2" w:themeTint="66"/>
      <w:sz w:val="22"/>
    </w:rPr>
  </w:style>
  <w:style w:type="paragraph" w:styleId="Bunntekst">
    <w:name w:val="footer"/>
    <w:basedOn w:val="Normal"/>
    <w:link w:val="BunntekstTegn"/>
    <w:uiPriority w:val="99"/>
    <w:unhideWhenUsed/>
    <w:pPr>
      <w:spacing w:after="0"/>
      <w:jc w:val="center"/>
    </w:pPr>
    <w:rPr>
      <w:color w:val="6FA0EF" w:themeColor="text2" w:themeTint="66"/>
      <w:sz w:val="22"/>
    </w:rPr>
  </w:style>
  <w:style w:type="character" w:customStyle="1" w:styleId="BunntekstTegn">
    <w:name w:val="Bunntekst Tegn"/>
    <w:basedOn w:val="Standardskriftforavsnitt"/>
    <w:link w:val="Bunntekst"/>
    <w:uiPriority w:val="99"/>
    <w:rPr>
      <w:color w:val="6FA0EF" w:themeColor="text2" w:themeTint="66"/>
      <w:sz w:val="22"/>
    </w:rPr>
  </w:style>
  <w:style w:type="paragraph" w:customStyle="1" w:styleId="Header-Right">
    <w:name w:val="Header - Right"/>
    <w:basedOn w:val="Topptekst"/>
    <w:link w:val="Header-RightChar"/>
    <w:qFormat/>
    <w:pPr>
      <w:jc w:val="right"/>
    </w:pPr>
  </w:style>
  <w:style w:type="character" w:customStyle="1" w:styleId="Header-RightChar">
    <w:name w:val="Header - Right Char"/>
    <w:basedOn w:val="TopptekstTegn"/>
    <w:link w:val="Header-Right"/>
    <w:rPr>
      <w:color w:val="6FA0EF" w:themeColor="text2" w:themeTint="66"/>
      <w:sz w:val="22"/>
    </w:rPr>
  </w:style>
  <w:style w:type="paragraph" w:styleId="Tittel">
    <w:name w:val="Title"/>
    <w:basedOn w:val="Normal"/>
    <w:link w:val="TittelTegn"/>
    <w:uiPriority w:val="10"/>
    <w:qFormat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108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FFFFFF" w:themeColor="background1"/>
      <w:sz w:val="108"/>
      <w:szCs w:val="52"/>
    </w:rPr>
  </w:style>
  <w:style w:type="paragraph" w:styleId="Undertittel">
    <w:name w:val="Subtitle"/>
    <w:basedOn w:val="Normal"/>
    <w:link w:val="UndertittelTegn"/>
    <w:uiPriority w:val="11"/>
    <w:qFormat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FFFFFF" w:themeColor="background1"/>
      <w:sz w:val="40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Cs/>
      <w:color w:val="FFFFFF" w:themeColor="background1"/>
      <w:sz w:val="40"/>
    </w:rPr>
  </w:style>
  <w:style w:type="paragraph" w:styleId="Brdtekst2">
    <w:name w:val="Body Text 2"/>
    <w:basedOn w:val="Normal"/>
    <w:link w:val="Brdtekst2Tegn"/>
    <w:pPr>
      <w:spacing w:after="120" w:line="252" w:lineRule="auto"/>
    </w:pPr>
    <w:rPr>
      <w:color w:val="FFFFFF" w:themeColor="background1"/>
      <w:sz w:val="22"/>
    </w:rPr>
  </w:style>
  <w:style w:type="paragraph" w:customStyle="1" w:styleId="BlockHeading">
    <w:name w:val="Block Heading"/>
    <w:basedOn w:val="Normal"/>
    <w:qFormat/>
    <w:pPr>
      <w:spacing w:after="0"/>
      <w:jc w:val="center"/>
    </w:pPr>
    <w:rPr>
      <w:color w:val="FFFFFF" w:themeColor="background1"/>
      <w:sz w:val="28"/>
    </w:rPr>
  </w:style>
  <w:style w:type="character" w:customStyle="1" w:styleId="Brdtekst2Tegn">
    <w:name w:val="Brødtekst 2 Tegn"/>
    <w:basedOn w:val="Standardskriftforavsnitt"/>
    <w:link w:val="Brdtekst2"/>
    <w:rPr>
      <w:color w:val="FFFFFF" w:themeColor="background1"/>
      <w:sz w:val="22"/>
    </w:rPr>
  </w:style>
  <w:style w:type="paragraph" w:styleId="Brdtekst">
    <w:name w:val="Body Text"/>
    <w:basedOn w:val="Normal"/>
    <w:link w:val="BrdtekstTegn"/>
    <w:uiPriority w:val="99"/>
    <w:pPr>
      <w:spacing w:after="180" w:line="264" w:lineRule="auto"/>
    </w:pPr>
    <w:rPr>
      <w:color w:val="595959" w:themeColor="text1" w:themeTint="A6"/>
      <w:sz w:val="22"/>
    </w:rPr>
  </w:style>
  <w:style w:type="character" w:customStyle="1" w:styleId="BrdtekstTegn">
    <w:name w:val="Brødtekst Tegn"/>
    <w:basedOn w:val="Standardskriftforavsnitt"/>
    <w:link w:val="Brdtekst"/>
    <w:uiPriority w:val="99"/>
    <w:rPr>
      <w:color w:val="595959" w:themeColor="text1" w:themeTint="A6"/>
      <w:sz w:val="22"/>
    </w:rPr>
  </w:style>
  <w:style w:type="paragraph" w:styleId="Brdtekst3">
    <w:name w:val="Body Text 3"/>
    <w:basedOn w:val="Normal"/>
    <w:link w:val="Brdtekst3Tegn"/>
    <w:pPr>
      <w:spacing w:after="120"/>
    </w:pPr>
    <w:rPr>
      <w:color w:val="404040" w:themeColor="text1" w:themeTint="BF"/>
      <w:sz w:val="20"/>
      <w:szCs w:val="16"/>
    </w:rPr>
  </w:style>
  <w:style w:type="character" w:customStyle="1" w:styleId="Brdtekst3Tegn">
    <w:name w:val="Brødtekst 3 Tegn"/>
    <w:basedOn w:val="Standardskriftforavsnitt"/>
    <w:link w:val="Brdtekst3"/>
    <w:rPr>
      <w:color w:val="404040" w:themeColor="text1" w:themeTint="BF"/>
      <w:sz w:val="20"/>
      <w:szCs w:val="16"/>
    </w:rPr>
  </w:style>
  <w:style w:type="character" w:customStyle="1" w:styleId="Overskrift1Tegn">
    <w:name w:val="Overskrift 1 Tegn"/>
    <w:basedOn w:val="Standardskriftforavsnitt"/>
    <w:link w:val="Overskrift1"/>
    <w:rPr>
      <w:rFonts w:asciiTheme="majorHAnsi" w:eastAsiaTheme="majorEastAsia" w:hAnsiTheme="majorHAnsi" w:cstheme="majorBidi"/>
      <w:bCs/>
      <w:color w:val="7EB606" w:themeColor="accent1"/>
      <w:sz w:val="56"/>
      <w:szCs w:val="32"/>
    </w:rPr>
  </w:style>
  <w:style w:type="character" w:customStyle="1" w:styleId="Overskrift2Tegn">
    <w:name w:val="Overskrift 2 Tegn"/>
    <w:basedOn w:val="Standardskriftforavsnitt"/>
    <w:link w:val="Overskrift2"/>
    <w:rPr>
      <w:rFonts w:asciiTheme="majorHAnsi" w:eastAsiaTheme="majorEastAsia" w:hAnsiTheme="majorHAnsi" w:cstheme="majorBidi"/>
      <w:bCs/>
      <w:color w:val="7EB606" w:themeColor="accent1"/>
      <w:sz w:val="48"/>
      <w:szCs w:val="26"/>
    </w:rPr>
  </w:style>
  <w:style w:type="character" w:customStyle="1" w:styleId="Overskrift3Tegn">
    <w:name w:val="Overskrift 3 Tegn"/>
    <w:basedOn w:val="Standardskriftforavsnitt"/>
    <w:link w:val="Overskrift3"/>
    <w:rPr>
      <w:rFonts w:asciiTheme="majorHAnsi" w:eastAsiaTheme="majorEastAsia" w:hAnsiTheme="majorHAnsi" w:cstheme="majorBidi"/>
      <w:bCs/>
      <w:color w:val="0B2E67" w:themeColor="text2"/>
      <w:sz w:val="40"/>
    </w:rPr>
  </w:style>
  <w:style w:type="paragraph" w:customStyle="1" w:styleId="Side">
    <w:name w:val="Side"/>
    <w:basedOn w:val="Normal"/>
    <w:qFormat/>
    <w:pPr>
      <w:spacing w:after="0"/>
      <w:jc w:val="right"/>
    </w:pPr>
    <w:rPr>
      <w:b/>
      <w:color w:val="FFFFFF" w:themeColor="background1"/>
      <w:sz w:val="28"/>
    </w:rPr>
  </w:style>
  <w:style w:type="paragraph" w:styleId="Dato">
    <w:name w:val="Date"/>
    <w:basedOn w:val="Normal"/>
    <w:link w:val="DatoTegn"/>
    <w:pPr>
      <w:spacing w:after="0"/>
      <w:jc w:val="right"/>
    </w:pPr>
    <w:rPr>
      <w:color w:val="0B2E67" w:themeColor="text2"/>
      <w:sz w:val="20"/>
    </w:rPr>
  </w:style>
  <w:style w:type="character" w:customStyle="1" w:styleId="DatoTegn">
    <w:name w:val="Dato Tegn"/>
    <w:basedOn w:val="Standardskriftforavsnitt"/>
    <w:link w:val="Dato"/>
    <w:rPr>
      <w:color w:val="0B2E67" w:themeColor="text2"/>
      <w:sz w:val="20"/>
    </w:rPr>
  </w:style>
  <w:style w:type="character" w:customStyle="1" w:styleId="Overskrift4Tegn">
    <w:name w:val="Overskrift 4 Tegn"/>
    <w:basedOn w:val="Standardskriftforavsnitt"/>
    <w:link w:val="Overskrift4"/>
    <w:rPr>
      <w:rFonts w:asciiTheme="majorHAnsi" w:eastAsiaTheme="majorEastAsia" w:hAnsiTheme="majorHAnsi" w:cstheme="majorBidi"/>
      <w:bCs/>
      <w:iCs/>
      <w:color w:val="3472BA" w:themeColor="background2"/>
      <w:sz w:val="28"/>
    </w:rPr>
  </w:style>
  <w:style w:type="paragraph" w:styleId="Blokktekst">
    <w:name w:val="Block Text"/>
    <w:basedOn w:val="Normal"/>
    <w:pPr>
      <w:spacing w:after="0"/>
      <w:jc w:val="center"/>
    </w:pPr>
    <w:rPr>
      <w:iCs/>
      <w:color w:val="595959" w:themeColor="text1" w:themeTint="A6"/>
      <w:sz w:val="18"/>
    </w:rPr>
  </w:style>
  <w:style w:type="character" w:customStyle="1" w:styleId="Overskrift5Tegn">
    <w:name w:val="Overskrift 5 Tegn"/>
    <w:basedOn w:val="Standardskriftforavsnitt"/>
    <w:link w:val="Overskrift5"/>
    <w:rPr>
      <w:rFonts w:asciiTheme="majorHAnsi" w:eastAsiaTheme="majorEastAsia" w:hAnsiTheme="majorHAnsi" w:cstheme="majorBidi"/>
      <w:color w:val="7EB606" w:themeColor="accent1"/>
    </w:rPr>
  </w:style>
  <w:style w:type="paragraph" w:customStyle="1" w:styleId="BlockHeading-Large">
    <w:name w:val="Block Heading - Large"/>
    <w:basedOn w:val="BlockHeading"/>
    <w:qFormat/>
    <w:pPr>
      <w:jc w:val="left"/>
    </w:pPr>
    <w:rPr>
      <w:sz w:val="48"/>
    </w:rPr>
  </w:style>
  <w:style w:type="paragraph" w:customStyle="1" w:styleId="BlockText-Light">
    <w:name w:val="Block Text - Light"/>
    <w:basedOn w:val="Blokktekst"/>
    <w:qFormat/>
    <w:rPr>
      <w:color w:val="FFFFFF" w:themeColor="background1"/>
    </w:rPr>
  </w:style>
  <w:style w:type="paragraph" w:styleId="Sitat">
    <w:name w:val="Quote"/>
    <w:basedOn w:val="Normal"/>
    <w:link w:val="SitatTegn"/>
    <w:pPr>
      <w:spacing w:after="0"/>
      <w:jc w:val="right"/>
    </w:pPr>
    <w:rPr>
      <w:i/>
      <w:color w:val="3472BA" w:themeColor="background2"/>
    </w:rPr>
  </w:style>
  <w:style w:type="character" w:customStyle="1" w:styleId="SitatTegn">
    <w:name w:val="Sitat Tegn"/>
    <w:basedOn w:val="Standardskriftforavsnitt"/>
    <w:link w:val="Sitat"/>
    <w:rPr>
      <w:i/>
      <w:color w:val="3472BA" w:themeColor="background2"/>
    </w:rPr>
  </w:style>
  <w:style w:type="paragraph" w:customStyle="1" w:styleId="Mailer">
    <w:name w:val="Mailer"/>
    <w:basedOn w:val="Normal"/>
    <w:link w:val="MailerChar"/>
    <w:qFormat/>
    <w:pPr>
      <w:spacing w:after="0"/>
    </w:pPr>
    <w:rPr>
      <w:color w:val="3472BA" w:themeColor="background2"/>
      <w:sz w:val="28"/>
    </w:rPr>
  </w:style>
  <w:style w:type="character" w:customStyle="1" w:styleId="MailerChar">
    <w:name w:val="Mailer Char"/>
    <w:basedOn w:val="Standardskriftforavsnitt"/>
    <w:link w:val="Mailer"/>
    <w:rPr>
      <w:color w:val="3472BA" w:themeColor="background2"/>
      <w:sz w:val="28"/>
    </w:rPr>
  </w:style>
  <w:style w:type="character" w:styleId="Hyperkobling">
    <w:name w:val="Hyperlink"/>
    <w:basedOn w:val="Standardskriftforavsnitt"/>
    <w:rsid w:val="00043708"/>
    <w:rPr>
      <w:color w:val="87EF59" w:themeColor="hyperlink"/>
      <w:u w:val="single"/>
    </w:rPr>
  </w:style>
  <w:style w:type="character" w:styleId="Fulgthyperkobling">
    <w:name w:val="FollowedHyperlink"/>
    <w:basedOn w:val="Standardskriftforavsnitt"/>
    <w:rsid w:val="00043708"/>
    <w:rPr>
      <w:color w:val="9DC5F8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Body Text" w:uiPriority="99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pPr>
      <w:spacing w:after="0"/>
      <w:outlineLvl w:val="0"/>
    </w:pPr>
    <w:rPr>
      <w:rFonts w:asciiTheme="majorHAnsi" w:eastAsiaTheme="majorEastAsia" w:hAnsiTheme="majorHAnsi" w:cstheme="majorBidi"/>
      <w:bCs/>
      <w:color w:val="7EB606" w:themeColor="accent1"/>
      <w:sz w:val="56"/>
      <w:szCs w:val="32"/>
    </w:rPr>
  </w:style>
  <w:style w:type="paragraph" w:styleId="Overskrift2">
    <w:name w:val="heading 2"/>
    <w:basedOn w:val="Normal"/>
    <w:link w:val="Overskrift2Tegn"/>
    <w:pPr>
      <w:spacing w:after="0"/>
      <w:outlineLvl w:val="1"/>
    </w:pPr>
    <w:rPr>
      <w:rFonts w:asciiTheme="majorHAnsi" w:eastAsiaTheme="majorEastAsia" w:hAnsiTheme="majorHAnsi" w:cstheme="majorBidi"/>
      <w:bCs/>
      <w:color w:val="7EB606" w:themeColor="accent1"/>
      <w:sz w:val="48"/>
      <w:szCs w:val="26"/>
    </w:rPr>
  </w:style>
  <w:style w:type="paragraph" w:styleId="Overskrift3">
    <w:name w:val="heading 3"/>
    <w:basedOn w:val="Normal"/>
    <w:link w:val="Overskrift3Tegn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0B2E67" w:themeColor="text2"/>
      <w:sz w:val="40"/>
    </w:rPr>
  </w:style>
  <w:style w:type="paragraph" w:styleId="Overskrift4">
    <w:name w:val="heading 4"/>
    <w:basedOn w:val="Normal"/>
    <w:link w:val="Overskrift4Tegn"/>
    <w:pPr>
      <w:spacing w:after="0"/>
      <w:jc w:val="center"/>
      <w:outlineLvl w:val="3"/>
    </w:pPr>
    <w:rPr>
      <w:rFonts w:asciiTheme="majorHAnsi" w:eastAsiaTheme="majorEastAsia" w:hAnsiTheme="majorHAnsi" w:cstheme="majorBidi"/>
      <w:bCs/>
      <w:iCs/>
      <w:color w:val="3472BA" w:themeColor="background2"/>
      <w:sz w:val="28"/>
    </w:rPr>
  </w:style>
  <w:style w:type="paragraph" w:styleId="Overskrift5">
    <w:name w:val="heading 5"/>
    <w:basedOn w:val="Normal"/>
    <w:link w:val="Overskrift5Tegn"/>
    <w:pPr>
      <w:spacing w:after="0"/>
      <w:outlineLvl w:val="4"/>
    </w:pPr>
    <w:rPr>
      <w:rFonts w:asciiTheme="majorHAnsi" w:eastAsiaTheme="majorEastAsia" w:hAnsiTheme="majorHAnsi" w:cstheme="majorBidi"/>
      <w:color w:val="7EB606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pPr>
      <w:spacing w:after="0"/>
    </w:pPr>
    <w:rPr>
      <w:color w:val="6FA0EF" w:themeColor="text2" w:themeTint="66"/>
      <w:sz w:val="22"/>
    </w:rPr>
  </w:style>
  <w:style w:type="character" w:customStyle="1" w:styleId="TopptekstTegn">
    <w:name w:val="Topptekst Tegn"/>
    <w:basedOn w:val="Standardskriftforavsnitt"/>
    <w:link w:val="Topptekst"/>
    <w:uiPriority w:val="99"/>
    <w:rPr>
      <w:color w:val="6FA0EF" w:themeColor="text2" w:themeTint="66"/>
      <w:sz w:val="22"/>
    </w:rPr>
  </w:style>
  <w:style w:type="paragraph" w:styleId="Bunntekst">
    <w:name w:val="footer"/>
    <w:basedOn w:val="Normal"/>
    <w:link w:val="BunntekstTegn"/>
    <w:uiPriority w:val="99"/>
    <w:unhideWhenUsed/>
    <w:pPr>
      <w:spacing w:after="0"/>
      <w:jc w:val="center"/>
    </w:pPr>
    <w:rPr>
      <w:color w:val="6FA0EF" w:themeColor="text2" w:themeTint="66"/>
      <w:sz w:val="22"/>
    </w:rPr>
  </w:style>
  <w:style w:type="character" w:customStyle="1" w:styleId="BunntekstTegn">
    <w:name w:val="Bunntekst Tegn"/>
    <w:basedOn w:val="Standardskriftforavsnitt"/>
    <w:link w:val="Bunntekst"/>
    <w:uiPriority w:val="99"/>
    <w:rPr>
      <w:color w:val="6FA0EF" w:themeColor="text2" w:themeTint="66"/>
      <w:sz w:val="22"/>
    </w:rPr>
  </w:style>
  <w:style w:type="paragraph" w:customStyle="1" w:styleId="Header-Right">
    <w:name w:val="Header - Right"/>
    <w:basedOn w:val="Topptekst"/>
    <w:link w:val="Header-RightChar"/>
    <w:qFormat/>
    <w:pPr>
      <w:jc w:val="right"/>
    </w:pPr>
  </w:style>
  <w:style w:type="character" w:customStyle="1" w:styleId="Header-RightChar">
    <w:name w:val="Header - Right Char"/>
    <w:basedOn w:val="TopptekstTegn"/>
    <w:link w:val="Header-Right"/>
    <w:rPr>
      <w:color w:val="6FA0EF" w:themeColor="text2" w:themeTint="66"/>
      <w:sz w:val="22"/>
    </w:rPr>
  </w:style>
  <w:style w:type="paragraph" w:styleId="Tittel">
    <w:name w:val="Title"/>
    <w:basedOn w:val="Normal"/>
    <w:link w:val="TittelTegn"/>
    <w:uiPriority w:val="10"/>
    <w:qFormat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108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FFFFFF" w:themeColor="background1"/>
      <w:sz w:val="108"/>
      <w:szCs w:val="52"/>
    </w:rPr>
  </w:style>
  <w:style w:type="paragraph" w:styleId="Undertittel">
    <w:name w:val="Subtitle"/>
    <w:basedOn w:val="Normal"/>
    <w:link w:val="UndertittelTegn"/>
    <w:uiPriority w:val="11"/>
    <w:qFormat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FFFFFF" w:themeColor="background1"/>
      <w:sz w:val="40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Cs/>
      <w:color w:val="FFFFFF" w:themeColor="background1"/>
      <w:sz w:val="40"/>
    </w:rPr>
  </w:style>
  <w:style w:type="paragraph" w:styleId="Brdtekst2">
    <w:name w:val="Body Text 2"/>
    <w:basedOn w:val="Normal"/>
    <w:link w:val="Brdtekst2Tegn"/>
    <w:pPr>
      <w:spacing w:after="120" w:line="252" w:lineRule="auto"/>
    </w:pPr>
    <w:rPr>
      <w:color w:val="FFFFFF" w:themeColor="background1"/>
      <w:sz w:val="22"/>
    </w:rPr>
  </w:style>
  <w:style w:type="paragraph" w:customStyle="1" w:styleId="BlockHeading">
    <w:name w:val="Block Heading"/>
    <w:basedOn w:val="Normal"/>
    <w:qFormat/>
    <w:pPr>
      <w:spacing w:after="0"/>
      <w:jc w:val="center"/>
    </w:pPr>
    <w:rPr>
      <w:color w:val="FFFFFF" w:themeColor="background1"/>
      <w:sz w:val="28"/>
    </w:rPr>
  </w:style>
  <w:style w:type="character" w:customStyle="1" w:styleId="Brdtekst2Tegn">
    <w:name w:val="Brødtekst 2 Tegn"/>
    <w:basedOn w:val="Standardskriftforavsnitt"/>
    <w:link w:val="Brdtekst2"/>
    <w:rPr>
      <w:color w:val="FFFFFF" w:themeColor="background1"/>
      <w:sz w:val="22"/>
    </w:rPr>
  </w:style>
  <w:style w:type="paragraph" w:styleId="Brdtekst">
    <w:name w:val="Body Text"/>
    <w:basedOn w:val="Normal"/>
    <w:link w:val="BrdtekstTegn"/>
    <w:uiPriority w:val="99"/>
    <w:pPr>
      <w:spacing w:after="180" w:line="264" w:lineRule="auto"/>
    </w:pPr>
    <w:rPr>
      <w:color w:val="595959" w:themeColor="text1" w:themeTint="A6"/>
      <w:sz w:val="22"/>
    </w:rPr>
  </w:style>
  <w:style w:type="character" w:customStyle="1" w:styleId="BrdtekstTegn">
    <w:name w:val="Brødtekst Tegn"/>
    <w:basedOn w:val="Standardskriftforavsnitt"/>
    <w:link w:val="Brdtekst"/>
    <w:uiPriority w:val="99"/>
    <w:rPr>
      <w:color w:val="595959" w:themeColor="text1" w:themeTint="A6"/>
      <w:sz w:val="22"/>
    </w:rPr>
  </w:style>
  <w:style w:type="paragraph" w:styleId="Brdtekst3">
    <w:name w:val="Body Text 3"/>
    <w:basedOn w:val="Normal"/>
    <w:link w:val="Brdtekst3Tegn"/>
    <w:pPr>
      <w:spacing w:after="120"/>
    </w:pPr>
    <w:rPr>
      <w:color w:val="404040" w:themeColor="text1" w:themeTint="BF"/>
      <w:sz w:val="20"/>
      <w:szCs w:val="16"/>
    </w:rPr>
  </w:style>
  <w:style w:type="character" w:customStyle="1" w:styleId="Brdtekst3Tegn">
    <w:name w:val="Brødtekst 3 Tegn"/>
    <w:basedOn w:val="Standardskriftforavsnitt"/>
    <w:link w:val="Brdtekst3"/>
    <w:rPr>
      <w:color w:val="404040" w:themeColor="text1" w:themeTint="BF"/>
      <w:sz w:val="20"/>
      <w:szCs w:val="16"/>
    </w:rPr>
  </w:style>
  <w:style w:type="character" w:customStyle="1" w:styleId="Overskrift1Tegn">
    <w:name w:val="Overskrift 1 Tegn"/>
    <w:basedOn w:val="Standardskriftforavsnitt"/>
    <w:link w:val="Overskrift1"/>
    <w:rPr>
      <w:rFonts w:asciiTheme="majorHAnsi" w:eastAsiaTheme="majorEastAsia" w:hAnsiTheme="majorHAnsi" w:cstheme="majorBidi"/>
      <w:bCs/>
      <w:color w:val="7EB606" w:themeColor="accent1"/>
      <w:sz w:val="56"/>
      <w:szCs w:val="32"/>
    </w:rPr>
  </w:style>
  <w:style w:type="character" w:customStyle="1" w:styleId="Overskrift2Tegn">
    <w:name w:val="Overskrift 2 Tegn"/>
    <w:basedOn w:val="Standardskriftforavsnitt"/>
    <w:link w:val="Overskrift2"/>
    <w:rPr>
      <w:rFonts w:asciiTheme="majorHAnsi" w:eastAsiaTheme="majorEastAsia" w:hAnsiTheme="majorHAnsi" w:cstheme="majorBidi"/>
      <w:bCs/>
      <w:color w:val="7EB606" w:themeColor="accent1"/>
      <w:sz w:val="48"/>
      <w:szCs w:val="26"/>
    </w:rPr>
  </w:style>
  <w:style w:type="character" w:customStyle="1" w:styleId="Overskrift3Tegn">
    <w:name w:val="Overskrift 3 Tegn"/>
    <w:basedOn w:val="Standardskriftforavsnitt"/>
    <w:link w:val="Overskrift3"/>
    <w:rPr>
      <w:rFonts w:asciiTheme="majorHAnsi" w:eastAsiaTheme="majorEastAsia" w:hAnsiTheme="majorHAnsi" w:cstheme="majorBidi"/>
      <w:bCs/>
      <w:color w:val="0B2E67" w:themeColor="text2"/>
      <w:sz w:val="40"/>
    </w:rPr>
  </w:style>
  <w:style w:type="paragraph" w:customStyle="1" w:styleId="Side">
    <w:name w:val="Side"/>
    <w:basedOn w:val="Normal"/>
    <w:qFormat/>
    <w:pPr>
      <w:spacing w:after="0"/>
      <w:jc w:val="right"/>
    </w:pPr>
    <w:rPr>
      <w:b/>
      <w:color w:val="FFFFFF" w:themeColor="background1"/>
      <w:sz w:val="28"/>
    </w:rPr>
  </w:style>
  <w:style w:type="paragraph" w:styleId="Dato">
    <w:name w:val="Date"/>
    <w:basedOn w:val="Normal"/>
    <w:link w:val="DatoTegn"/>
    <w:pPr>
      <w:spacing w:after="0"/>
      <w:jc w:val="right"/>
    </w:pPr>
    <w:rPr>
      <w:color w:val="0B2E67" w:themeColor="text2"/>
      <w:sz w:val="20"/>
    </w:rPr>
  </w:style>
  <w:style w:type="character" w:customStyle="1" w:styleId="DatoTegn">
    <w:name w:val="Dato Tegn"/>
    <w:basedOn w:val="Standardskriftforavsnitt"/>
    <w:link w:val="Dato"/>
    <w:rPr>
      <w:color w:val="0B2E67" w:themeColor="text2"/>
      <w:sz w:val="20"/>
    </w:rPr>
  </w:style>
  <w:style w:type="character" w:customStyle="1" w:styleId="Overskrift4Tegn">
    <w:name w:val="Overskrift 4 Tegn"/>
    <w:basedOn w:val="Standardskriftforavsnitt"/>
    <w:link w:val="Overskrift4"/>
    <w:rPr>
      <w:rFonts w:asciiTheme="majorHAnsi" w:eastAsiaTheme="majorEastAsia" w:hAnsiTheme="majorHAnsi" w:cstheme="majorBidi"/>
      <w:bCs/>
      <w:iCs/>
      <w:color w:val="3472BA" w:themeColor="background2"/>
      <w:sz w:val="28"/>
    </w:rPr>
  </w:style>
  <w:style w:type="paragraph" w:styleId="Blokktekst">
    <w:name w:val="Block Text"/>
    <w:basedOn w:val="Normal"/>
    <w:pPr>
      <w:spacing w:after="0"/>
      <w:jc w:val="center"/>
    </w:pPr>
    <w:rPr>
      <w:iCs/>
      <w:color w:val="595959" w:themeColor="text1" w:themeTint="A6"/>
      <w:sz w:val="18"/>
    </w:rPr>
  </w:style>
  <w:style w:type="character" w:customStyle="1" w:styleId="Overskrift5Tegn">
    <w:name w:val="Overskrift 5 Tegn"/>
    <w:basedOn w:val="Standardskriftforavsnitt"/>
    <w:link w:val="Overskrift5"/>
    <w:rPr>
      <w:rFonts w:asciiTheme="majorHAnsi" w:eastAsiaTheme="majorEastAsia" w:hAnsiTheme="majorHAnsi" w:cstheme="majorBidi"/>
      <w:color w:val="7EB606" w:themeColor="accent1"/>
    </w:rPr>
  </w:style>
  <w:style w:type="paragraph" w:customStyle="1" w:styleId="BlockHeading-Large">
    <w:name w:val="Block Heading - Large"/>
    <w:basedOn w:val="BlockHeading"/>
    <w:qFormat/>
    <w:pPr>
      <w:jc w:val="left"/>
    </w:pPr>
    <w:rPr>
      <w:sz w:val="48"/>
    </w:rPr>
  </w:style>
  <w:style w:type="paragraph" w:customStyle="1" w:styleId="BlockText-Light">
    <w:name w:val="Block Text - Light"/>
    <w:basedOn w:val="Blokktekst"/>
    <w:qFormat/>
    <w:rPr>
      <w:color w:val="FFFFFF" w:themeColor="background1"/>
    </w:rPr>
  </w:style>
  <w:style w:type="paragraph" w:styleId="Sitat">
    <w:name w:val="Quote"/>
    <w:basedOn w:val="Normal"/>
    <w:link w:val="SitatTegn"/>
    <w:pPr>
      <w:spacing w:after="0"/>
      <w:jc w:val="right"/>
    </w:pPr>
    <w:rPr>
      <w:i/>
      <w:color w:val="3472BA" w:themeColor="background2"/>
    </w:rPr>
  </w:style>
  <w:style w:type="character" w:customStyle="1" w:styleId="SitatTegn">
    <w:name w:val="Sitat Tegn"/>
    <w:basedOn w:val="Standardskriftforavsnitt"/>
    <w:link w:val="Sitat"/>
    <w:rPr>
      <w:i/>
      <w:color w:val="3472BA" w:themeColor="background2"/>
    </w:rPr>
  </w:style>
  <w:style w:type="paragraph" w:customStyle="1" w:styleId="Mailer">
    <w:name w:val="Mailer"/>
    <w:basedOn w:val="Normal"/>
    <w:link w:val="MailerChar"/>
    <w:qFormat/>
    <w:pPr>
      <w:spacing w:after="0"/>
    </w:pPr>
    <w:rPr>
      <w:color w:val="3472BA" w:themeColor="background2"/>
      <w:sz w:val="28"/>
    </w:rPr>
  </w:style>
  <w:style w:type="character" w:customStyle="1" w:styleId="MailerChar">
    <w:name w:val="Mailer Char"/>
    <w:basedOn w:val="Standardskriftforavsnitt"/>
    <w:link w:val="Mailer"/>
    <w:rPr>
      <w:color w:val="3472BA" w:themeColor="background2"/>
      <w:sz w:val="28"/>
    </w:rPr>
  </w:style>
  <w:style w:type="character" w:styleId="Hyperkobling">
    <w:name w:val="Hyperlink"/>
    <w:basedOn w:val="Standardskriftforavsnitt"/>
    <w:rsid w:val="00043708"/>
    <w:rPr>
      <w:color w:val="87EF59" w:themeColor="hyperlink"/>
      <w:u w:val="single"/>
    </w:rPr>
  </w:style>
  <w:style w:type="character" w:styleId="Fulgthyperkobling">
    <w:name w:val="FollowedHyperlink"/>
    <w:basedOn w:val="Standardskriftforavsnitt"/>
    <w:rsid w:val="00043708"/>
    <w:rPr>
      <w:color w:val="9DC5F8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1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g"/><Relationship Id="rId12" Type="http://schemas.openxmlformats.org/officeDocument/2006/relationships/image" Target="media/image4.pn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header" Target="head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http://www.arendaltennis.no" TargetMode="External"/><Relationship Id="rId9" Type="http://schemas.openxmlformats.org/officeDocument/2006/relationships/hyperlink" Target="http://www.arendaltennis.no" TargetMode="External"/><Relationship Id="rId10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4" Type="http://schemas.openxmlformats.org/officeDocument/2006/relationships/image" Target="media/image9.png"/><Relationship Id="rId1" Type="http://schemas.openxmlformats.org/officeDocument/2006/relationships/image" Target="media/image6.png"/><Relationship Id="rId2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Maler:Publiseringsoppsettvisning:Nyhetsbrev:Nyhetsbrev,%20flyt.dotx" TargetMode="External"/></Relationships>
</file>

<file path=word/theme/theme1.xml><?xml version="1.0" encoding="utf-8"?>
<a:theme xmlns:a="http://schemas.openxmlformats.org/drawingml/2006/main" name="Office Theme">
  <a:themeElements>
    <a:clrScheme name="Float Newsletter">
      <a:dk1>
        <a:sysClr val="windowText" lastClr="000000"/>
      </a:dk1>
      <a:lt1>
        <a:sysClr val="window" lastClr="FFFFFF"/>
      </a:lt1>
      <a:dk2>
        <a:srgbClr val="0B2E67"/>
      </a:dk2>
      <a:lt2>
        <a:srgbClr val="3472BA"/>
      </a:lt2>
      <a:accent1>
        <a:srgbClr val="7EB606"/>
      </a:accent1>
      <a:accent2>
        <a:srgbClr val="F4A409"/>
      </a:accent2>
      <a:accent3>
        <a:srgbClr val="EED502"/>
      </a:accent3>
      <a:accent4>
        <a:srgbClr val="DE2A00"/>
      </a:accent4>
      <a:accent5>
        <a:srgbClr val="40B9CF"/>
      </a:accent5>
      <a:accent6>
        <a:srgbClr val="D12BF4"/>
      </a:accent6>
      <a:hlink>
        <a:srgbClr val="87EF59"/>
      </a:hlink>
      <a:folHlink>
        <a:srgbClr val="9DC5F8"/>
      </a:folHlink>
    </a:clrScheme>
    <a:fontScheme name="Bildestrøm">
      <a:majorFont>
        <a:latin typeface="Trebuchet MS"/>
        <a:ea typeface=""/>
        <a:cs typeface=""/>
        <a:font script="Jpan" typeface="ＭＳ ゴシック"/>
        <a:font script="Hang" typeface="HY그래픽B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ＭＳ ゴシック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Nyhetsbrev, flyt.dotx</Template>
  <TotalTime>29</TotalTime>
  <Pages>1</Pages>
  <Words>4</Words>
  <Characters>25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Helene Moksness</dc:creator>
  <cp:keywords/>
  <dc:description/>
  <cp:lastModifiedBy>Anne Helene Moksness</cp:lastModifiedBy>
  <cp:revision>14</cp:revision>
  <cp:lastPrinted>2012-10-30T21:42:00Z</cp:lastPrinted>
  <dcterms:created xsi:type="dcterms:W3CDTF">2014-01-07T20:21:00Z</dcterms:created>
  <dcterms:modified xsi:type="dcterms:W3CDTF">2014-01-21T19:22:00Z</dcterms:modified>
  <cp:category/>
</cp:coreProperties>
</file>