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141E68" w14:textId="73E0C3E7" w:rsidR="00514838" w:rsidRDefault="001F5C61">
      <w:pPr>
        <w:sectPr w:rsidR="00514838">
          <w:headerReference w:type="default" r:id="rId7"/>
          <w:footerReference w:type="default" r:id="rId8"/>
          <w:headerReference w:type="first" r:id="rId9"/>
          <w:pgSz w:w="11909" w:h="16834" w:code="9"/>
          <w:pgMar w:top="576" w:right="576" w:bottom="576" w:left="576" w:header="576" w:footer="576" w:gutter="0"/>
          <w:cols w:space="720"/>
          <w:titlePg/>
        </w:sect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20412" behindDoc="0" locked="0" layoutInCell="1" allowOverlap="1" wp14:anchorId="2BB71C0C" wp14:editId="370CC437">
            <wp:simplePos x="0" y="0"/>
            <wp:positionH relativeFrom="page">
              <wp:posOffset>5193982</wp:posOffset>
            </wp:positionH>
            <wp:positionV relativeFrom="page">
              <wp:posOffset>8533765</wp:posOffset>
            </wp:positionV>
            <wp:extent cx="1986915" cy="1738907"/>
            <wp:effectExtent l="76200" t="76200" r="121285" b="115570"/>
            <wp:wrapNone/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ceholder" descr=":float pics:CB021075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738907"/>
                    </a:xfrm>
                    <a:prstGeom prst="ellipse">
                      <a:avLst/>
                    </a:prstGeom>
                    <a:noFill/>
                    <a:ln w="1905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3500" dist="38100" dir="270000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8124" behindDoc="0" locked="0" layoutInCell="1" allowOverlap="1" wp14:anchorId="322A7C9C" wp14:editId="7D42CB8F">
                <wp:simplePos x="0" y="0"/>
                <wp:positionH relativeFrom="page">
                  <wp:posOffset>5546090</wp:posOffset>
                </wp:positionH>
                <wp:positionV relativeFrom="page">
                  <wp:posOffset>5057140</wp:posOffset>
                </wp:positionV>
                <wp:extent cx="1749425" cy="2714625"/>
                <wp:effectExtent l="0" t="0" r="3175" b="3175"/>
                <wp:wrapNone/>
                <wp:docPr id="10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425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56A3EA" w14:textId="78580BB9" w:rsidR="00F7684C" w:rsidRDefault="00F7684C" w:rsidP="00F7684C">
                            <w:pPr>
                              <w:pStyle w:val="Brdtekst3"/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Regionsmesterskap</w:t>
                            </w:r>
                            <w:proofErr w:type="spellEnd"/>
                          </w:p>
                          <w:p w14:paraId="64C69E2F" w14:textId="23F12854" w:rsidR="00F7684C" w:rsidRDefault="00F7684C" w:rsidP="00F7684C">
                            <w:pPr>
                              <w:pStyle w:val="Brdtekst3"/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For junior og senior</w:t>
                            </w:r>
                          </w:p>
                          <w:p w14:paraId="56A155CA" w14:textId="6DCBC519" w:rsidR="001F5C61" w:rsidRDefault="001F5C61" w:rsidP="00F7684C">
                            <w:pPr>
                              <w:pStyle w:val="Brdtekst3"/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Singles, doubles og </w:t>
                            </w:r>
                            <w:proofErr w:type="spellStart"/>
                            <w: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mixdoubles</w:t>
                            </w:r>
                            <w:proofErr w:type="spellEnd"/>
                          </w:p>
                          <w:p w14:paraId="06650DB6" w14:textId="77777777" w:rsidR="001F5C61" w:rsidRDefault="001F5C61" w:rsidP="00F7684C">
                            <w:pPr>
                              <w:pStyle w:val="Brdtekst3"/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</w:p>
                          <w:p w14:paraId="63DCAA46" w14:textId="7CDD7368" w:rsidR="00F7684C" w:rsidRDefault="001F5C61" w:rsidP="00F7684C">
                            <w:pPr>
                              <w:pStyle w:val="Brdtekst3"/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Påmelding innen 20</w:t>
                            </w:r>
                            <w:r w:rsidR="00F7684C"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.januar. </w:t>
                            </w:r>
                          </w:p>
                          <w:p w14:paraId="4EF6A838" w14:textId="7E0570E9" w:rsidR="001F5C61" w:rsidRDefault="001F5C61" w:rsidP="00F7684C">
                            <w:pPr>
                              <w:pStyle w:val="Brdtekst3"/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For </w:t>
                            </w:r>
                            <w:r w:rsidR="00F7684C"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informasjon</w:t>
                            </w:r>
                            <w: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 sjekk arendaltennis.no eller </w:t>
                            </w:r>
                            <w:proofErr w:type="spellStart"/>
                            <w: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facebooksiden</w:t>
                            </w:r>
                            <w:proofErr w:type="spellEnd"/>
                            <w: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 vår. </w:t>
                            </w:r>
                            <w:proofErr w:type="spellStart"/>
                            <w: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Evt</w:t>
                            </w:r>
                            <w:proofErr w:type="spellEnd"/>
                          </w:p>
                          <w:p w14:paraId="75A4E758" w14:textId="31C98C03" w:rsidR="00F7684C" w:rsidRDefault="00F7684C" w:rsidP="00F7684C">
                            <w:pPr>
                              <w:pStyle w:val="Brdtekst3"/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kontakt Anne Helene Moksness på mail: </w:t>
                            </w:r>
                          </w:p>
                          <w:p w14:paraId="148F3797" w14:textId="5B92A4CC" w:rsidR="00F7684C" w:rsidRDefault="001F5C61" w:rsidP="00F7684C">
                            <w:pPr>
                              <w:pStyle w:val="Brdtekst3"/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hyperlink r:id="rId11" w:history="1">
                              <w:r w:rsidRPr="004E31F4">
                                <w:rPr>
                                  <w:rStyle w:val="Hyperkobling"/>
                                  <w:b/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  <w:t>ah_moksness@hotmail.com</w:t>
                              </w:r>
                            </w:hyperlink>
                          </w:p>
                          <w:p w14:paraId="23C903D9" w14:textId="71A55839" w:rsidR="001F5C61" w:rsidRPr="00F7684C" w:rsidRDefault="001F5C61" w:rsidP="00F7684C">
                            <w:pPr>
                              <w:pStyle w:val="Brdtekst3"/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>
                              <w:rPr>
                                <w:b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9" o:spid="_x0000_s1026" type="#_x0000_t202" style="position:absolute;margin-left:436.7pt;margin-top:398.2pt;width:137.75pt;height:213.75pt;z-index:2516081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" filled="f" stroked="f">
                <v:textbox inset="0,0,0,0">
                  <w:txbxContent>
                    <w:p w14:paraId="3F56A3EA" w14:textId="78580BB9" w:rsidR="00F7684C" w:rsidRDefault="00F7684C" w:rsidP="00F7684C">
                      <w:pPr>
                        <w:pStyle w:val="Brdtekst3"/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proofErr w:type="spellStart"/>
                      <w: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Regionsmesterskap</w:t>
                      </w:r>
                      <w:proofErr w:type="spellEnd"/>
                    </w:p>
                    <w:p w14:paraId="64C69E2F" w14:textId="23F12854" w:rsidR="00F7684C" w:rsidRDefault="00F7684C" w:rsidP="00F7684C">
                      <w:pPr>
                        <w:pStyle w:val="Brdtekst3"/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For junior og senior</w:t>
                      </w:r>
                    </w:p>
                    <w:p w14:paraId="56A155CA" w14:textId="6DCBC519" w:rsidR="001F5C61" w:rsidRDefault="001F5C61" w:rsidP="00F7684C">
                      <w:pPr>
                        <w:pStyle w:val="Brdtekst3"/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Singles, doubles og </w:t>
                      </w:r>
                      <w:proofErr w:type="spellStart"/>
                      <w: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mixdoubles</w:t>
                      </w:r>
                      <w:proofErr w:type="spellEnd"/>
                    </w:p>
                    <w:p w14:paraId="06650DB6" w14:textId="77777777" w:rsidR="001F5C61" w:rsidRDefault="001F5C61" w:rsidP="00F7684C">
                      <w:pPr>
                        <w:pStyle w:val="Brdtekst3"/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</w:p>
                    <w:p w14:paraId="63DCAA46" w14:textId="7CDD7368" w:rsidR="00F7684C" w:rsidRDefault="001F5C61" w:rsidP="00F7684C">
                      <w:pPr>
                        <w:pStyle w:val="Brdtekst3"/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Påmelding innen 20</w:t>
                      </w:r>
                      <w:r w:rsidR="00F7684C"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.januar. </w:t>
                      </w:r>
                    </w:p>
                    <w:p w14:paraId="4EF6A838" w14:textId="7E0570E9" w:rsidR="001F5C61" w:rsidRDefault="001F5C61" w:rsidP="00F7684C">
                      <w:pPr>
                        <w:pStyle w:val="Brdtekst3"/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For </w:t>
                      </w:r>
                      <w:r w:rsidR="00F7684C"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informasjon</w:t>
                      </w:r>
                      <w: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 sjekk arendaltennis.no eller </w:t>
                      </w:r>
                      <w:proofErr w:type="spellStart"/>
                      <w: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facebooksiden</w:t>
                      </w:r>
                      <w:proofErr w:type="spellEnd"/>
                      <w: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 vår. </w:t>
                      </w:r>
                      <w:proofErr w:type="spellStart"/>
                      <w: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Evt</w:t>
                      </w:r>
                      <w:proofErr w:type="spellEnd"/>
                    </w:p>
                    <w:p w14:paraId="75A4E758" w14:textId="31C98C03" w:rsidR="00F7684C" w:rsidRDefault="00F7684C" w:rsidP="00F7684C">
                      <w:pPr>
                        <w:pStyle w:val="Brdtekst3"/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kontakt Anne Helene Moksness på mail: </w:t>
                      </w:r>
                    </w:p>
                    <w:p w14:paraId="148F3797" w14:textId="5B92A4CC" w:rsidR="00F7684C" w:rsidRDefault="001F5C61" w:rsidP="00F7684C">
                      <w:pPr>
                        <w:pStyle w:val="Brdtekst3"/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hyperlink r:id="rId12" w:history="1">
                        <w:r w:rsidRPr="004E31F4">
                          <w:rPr>
                            <w:rStyle w:val="Hyperkobling"/>
                            <w:b/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  <w:t>ah_moksness@hotmail.com</w:t>
                        </w:r>
                      </w:hyperlink>
                    </w:p>
                    <w:p w14:paraId="23C903D9" w14:textId="71A55839" w:rsidR="001F5C61" w:rsidRPr="00F7684C" w:rsidRDefault="001F5C61" w:rsidP="00F7684C">
                      <w:pPr>
                        <w:pStyle w:val="Brdtekst3"/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>
                        <w:rPr>
                          <w:b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2031">
        <w:rPr>
          <w:noProof/>
          <w:lang w:val="en-US"/>
        </w:rPr>
        <w:drawing>
          <wp:anchor distT="0" distB="0" distL="114300" distR="114300" simplePos="0" relativeHeight="251593787" behindDoc="0" locked="0" layoutInCell="1" allowOverlap="1" wp14:anchorId="1A519DD8" wp14:editId="03869B5B">
            <wp:simplePos x="0" y="0"/>
            <wp:positionH relativeFrom="page">
              <wp:posOffset>4244340</wp:posOffset>
            </wp:positionH>
            <wp:positionV relativeFrom="page">
              <wp:posOffset>8632190</wp:posOffset>
            </wp:positionV>
            <wp:extent cx="718820" cy="320040"/>
            <wp:effectExtent l="0" t="0" r="0" b="10160"/>
            <wp:wrapThrough wrapText="bothSides">
              <wp:wrapPolygon edited="0">
                <wp:start x="0" y="0"/>
                <wp:lineTo x="0" y="20571"/>
                <wp:lineTo x="20608" y="20571"/>
                <wp:lineTo x="20608" y="0"/>
                <wp:lineTo x="0" y="0"/>
              </wp:wrapPolygon>
            </wp:wrapThrough>
            <wp:docPr id="116" name="Bild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0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9388" behindDoc="0" locked="0" layoutInCell="1" allowOverlap="1" wp14:anchorId="3D43B759" wp14:editId="19365ABA">
                <wp:simplePos x="0" y="0"/>
                <wp:positionH relativeFrom="page">
                  <wp:posOffset>300355</wp:posOffset>
                </wp:positionH>
                <wp:positionV relativeFrom="page">
                  <wp:posOffset>4930775</wp:posOffset>
                </wp:positionV>
                <wp:extent cx="4336415" cy="4021455"/>
                <wp:effectExtent l="0" t="0" r="0" b="17145"/>
                <wp:wrapNone/>
                <wp:docPr id="11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6415" cy="402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22EA2E" w14:textId="72E582CD" w:rsidR="00F7684C" w:rsidRDefault="00F7684C" w:rsidP="00764129">
                            <w:pPr>
                              <w:pStyle w:val="Brdtekst"/>
                            </w:pP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Etter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forrykende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start for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Arendal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Tennisklubb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høsten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2012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har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klubben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nå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sett sin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desidert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største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økning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av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medlemmer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lengre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tid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Mye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takket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være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vårt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nye</w:t>
                            </w:r>
                            <w:proofErr w:type="spellEnd"/>
                            <w:proofErr w:type="gram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tilbud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Tennisskolen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”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går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hver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mandag-torsdag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, 17-19.00 for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både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barn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og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voksne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Dette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tilbud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vi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utrolig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stolte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av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vi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samtidig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må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rette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stor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takk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for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regionens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støtte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I form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av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trener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Thomas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Wettergren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har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lært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klubbens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faste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trenere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utrolig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mye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. Vi beholder Thomas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vårsemesteret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2013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og</w:t>
                            </w:r>
                            <w:proofErr w:type="spellEnd"/>
                            <w:proofErr w:type="gram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gleder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oss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til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fortsettelsen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43171CC1" w14:textId="6B027713" w:rsidR="00F7684C" w:rsidRDefault="00F7684C" w:rsidP="00764129">
                            <w:pPr>
                              <w:pStyle w:val="Brdtekst"/>
                            </w:pPr>
                            <w:r>
                              <w:t xml:space="preserve">Lørdag 24.november ble det avholdt </w:t>
                            </w:r>
                            <w:r w:rsidR="00F32031">
                              <w:t>klubbturnering for våre juniorspillere, og dette var en flott dag i Sør Amfi hvor det ble spilt mye god tennis (se bildet over)</w:t>
                            </w:r>
                          </w:p>
                          <w:p w14:paraId="7384C226" w14:textId="712FA33E" w:rsidR="00F7684C" w:rsidRDefault="00F7684C">
                            <w:pPr>
                              <w:pStyle w:val="Brdtekst"/>
                              <w:rPr>
                                <w:rFonts w:cs="Arial"/>
                                <w:color w:val="474747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25-27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januar</w:t>
                            </w:r>
                            <w:proofErr w:type="spellEnd"/>
                            <w:proofErr w:type="gram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arrangerer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ATK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regionsmesterskap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Dette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vil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bli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stort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arrangement for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klubben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da vi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får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vist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frem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vårt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flotte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anlegg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for de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andre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klubbene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.</w:t>
                            </w:r>
                          </w:p>
                          <w:p w14:paraId="6356B8DF" w14:textId="009D560C" w:rsidR="00F32031" w:rsidRDefault="00F32031">
                            <w:pPr>
                              <w:pStyle w:val="Brdtekst"/>
                              <w:rPr>
                                <w:rFonts w:cs="Arial"/>
                                <w:color w:val="474747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Søndagenes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F5C61"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mosjonsdouble</w:t>
                            </w:r>
                            <w:proofErr w:type="spellEnd"/>
                            <w:r w:rsidR="001F5C61"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F5C61"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har</w:t>
                            </w:r>
                            <w:proofErr w:type="spellEnd"/>
                            <w:r w:rsidR="001F5C61"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F5C61"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startet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opp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igjen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etter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nyttår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Kontakt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Oddvar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mail for å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komme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>mailingliste</w:t>
                            </w:r>
                            <w:proofErr w:type="spellEnd"/>
                            <w:r>
                              <w:rPr>
                                <w:rFonts w:cs="Arial"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hyperlink r:id="rId14" w:history="1">
                              <w:r w:rsidRPr="00630BE0">
                                <w:rPr>
                                  <w:rStyle w:val="Hyperkobling"/>
                                  <w:rFonts w:cs="Arial"/>
                                  <w:lang w:val="en-US"/>
                                </w:rPr>
                                <w:t>oddvar.fodstad@liveaas.no</w:t>
                              </w:r>
                            </w:hyperlink>
                          </w:p>
                          <w:p w14:paraId="3B884D49" w14:textId="10FF343B" w:rsidR="00F7684C" w:rsidRPr="001F5C61" w:rsidRDefault="00F7684C">
                            <w:pPr>
                              <w:pStyle w:val="Brdtekst"/>
                              <w:rPr>
                                <w:rFonts w:cs="Arial"/>
                                <w:b/>
                                <w:color w:val="474747"/>
                                <w:lang w:val="en-US"/>
                              </w:rPr>
                            </w:pPr>
                            <w:r w:rsidRPr="001F5C61">
                              <w:rPr>
                                <w:rFonts w:cs="Arial"/>
                                <w:b/>
                                <w:color w:val="474747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1F5C61">
                              <w:rPr>
                                <w:rFonts w:cs="Arial"/>
                                <w:b/>
                                <w:color w:val="474747"/>
                                <w:lang w:val="en-US"/>
                              </w:rPr>
                              <w:t>Følg</w:t>
                            </w:r>
                            <w:proofErr w:type="spellEnd"/>
                            <w:r w:rsidRPr="001F5C61">
                              <w:rPr>
                                <w:rFonts w:cs="Arial"/>
                                <w:b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F5C61">
                              <w:rPr>
                                <w:rFonts w:cs="Arial"/>
                                <w:b/>
                                <w:color w:val="474747"/>
                                <w:lang w:val="en-US"/>
                              </w:rPr>
                              <w:t>oss</w:t>
                            </w:r>
                            <w:proofErr w:type="spellEnd"/>
                            <w:r w:rsidRPr="001F5C61">
                              <w:rPr>
                                <w:rFonts w:cs="Arial"/>
                                <w:b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F5C61">
                              <w:rPr>
                                <w:rFonts w:cs="Arial"/>
                                <w:b/>
                                <w:color w:val="474747"/>
                                <w:lang w:val="en-US"/>
                              </w:rPr>
                              <w:t>gjerne</w:t>
                            </w:r>
                            <w:proofErr w:type="spellEnd"/>
                            <w:r w:rsidRPr="001F5C61">
                              <w:rPr>
                                <w:rFonts w:cs="Arial"/>
                                <w:b/>
                                <w:color w:val="47474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F5C61">
                              <w:rPr>
                                <w:rFonts w:cs="Arial"/>
                                <w:b/>
                                <w:color w:val="474747"/>
                                <w:lang w:val="en-US"/>
                              </w:rPr>
                              <w:t>på</w:t>
                            </w:r>
                            <w:proofErr w:type="spellEnd"/>
                            <w:r w:rsidRPr="001F5C61">
                              <w:rPr>
                                <w:rFonts w:cs="Arial"/>
                                <w:b/>
                                <w:color w:val="474747"/>
                                <w:lang w:val="en-US"/>
                              </w:rPr>
                              <w:t xml:space="preserve"> www.facebook.com/arendaltennisklubb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margin-left:23.65pt;margin-top:388.25pt;width:341.45pt;height:316.65pt;z-index:2516193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" mv:complextextbox="1" filled="f" stroked="f">
                <v:textbox inset=",0,,0">
                  <w:txbxContent>
                    <w:p w14:paraId="5522EA2E" w14:textId="72E582CD" w:rsidR="00F7684C" w:rsidRDefault="00F7684C" w:rsidP="00764129">
                      <w:pPr>
                        <w:pStyle w:val="Brdtekst"/>
                      </w:pP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Etter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forrykende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start for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Arendal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Tennisklubb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høsten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2012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har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klubben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nå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sett sin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desidert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største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økning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av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medlemmer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på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lengre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tid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Mye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takket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være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vårt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nye</w:t>
                      </w:r>
                      <w:proofErr w:type="spellEnd"/>
                      <w:proofErr w:type="gram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tilbud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Tennisskolen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”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som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går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hver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mandag-torsdag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, 17-19.00 for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både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barn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og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voksne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Dette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er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et</w:t>
                      </w:r>
                      <w:proofErr w:type="gram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tilbud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vi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er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utrolig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stolte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av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som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vi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samtidig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må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rette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stor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takk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for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regionens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støtte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I form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av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trener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Thomas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Wettergren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som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har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lært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klubbens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faste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trenere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utrolig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mye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. Vi beholder Thomas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ut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vårsemesteret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2013 </w:t>
                      </w:r>
                      <w:proofErr w:type="spellStart"/>
                      <w:proofErr w:type="gram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og</w:t>
                      </w:r>
                      <w:proofErr w:type="spellEnd"/>
                      <w:proofErr w:type="gram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gleder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oss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til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fortsettelsen</w:t>
                      </w:r>
                      <w:proofErr w:type="spellEnd"/>
                      <w:r>
                        <w:t xml:space="preserve"> </w:t>
                      </w:r>
                    </w:p>
                    <w:p w14:paraId="43171CC1" w14:textId="6B027713" w:rsidR="00F7684C" w:rsidRDefault="00F7684C" w:rsidP="00764129">
                      <w:pPr>
                        <w:pStyle w:val="Brdtekst"/>
                      </w:pPr>
                      <w:r>
                        <w:t xml:space="preserve">Lørdag 24.november ble det avholdt </w:t>
                      </w:r>
                      <w:r w:rsidR="00F32031">
                        <w:t>klubbturnering for våre juniorspillere, og dette var en flott dag i Sør Amfi hvor det ble spilt mye god tennis (se bildet over)</w:t>
                      </w:r>
                    </w:p>
                    <w:p w14:paraId="7384C226" w14:textId="712FA33E" w:rsidR="00F7684C" w:rsidRDefault="00F7684C">
                      <w:pPr>
                        <w:pStyle w:val="Brdtekst"/>
                        <w:rPr>
                          <w:rFonts w:cs="Arial"/>
                          <w:color w:val="474747"/>
                          <w:lang w:val="en-US"/>
                        </w:rPr>
                      </w:pPr>
                      <w:proofErr w:type="gram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25-27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januar</w:t>
                      </w:r>
                      <w:proofErr w:type="spellEnd"/>
                      <w:proofErr w:type="gram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arrangerer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ATK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regionsmesterskap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Dette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vil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bli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et</w:t>
                      </w:r>
                      <w:proofErr w:type="gram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stort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arrangement for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klubben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da vi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får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vist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frem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vårt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flotte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anlegg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for de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andre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klubbene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>.</w:t>
                      </w:r>
                    </w:p>
                    <w:p w14:paraId="6356B8DF" w14:textId="009D560C" w:rsidR="00F32031" w:rsidRDefault="00F32031">
                      <w:pPr>
                        <w:pStyle w:val="Brdtekst"/>
                        <w:rPr>
                          <w:rFonts w:cs="Arial"/>
                          <w:color w:val="474747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Søndagenes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 w:rsidR="001F5C61">
                        <w:rPr>
                          <w:rFonts w:cs="Arial"/>
                          <w:color w:val="474747"/>
                          <w:lang w:val="en-US"/>
                        </w:rPr>
                        <w:t>mosjonsdouble</w:t>
                      </w:r>
                      <w:proofErr w:type="spellEnd"/>
                      <w:r w:rsidR="001F5C61"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 w:rsidR="001F5C61">
                        <w:rPr>
                          <w:rFonts w:cs="Arial"/>
                          <w:color w:val="474747"/>
                          <w:lang w:val="en-US"/>
                        </w:rPr>
                        <w:t>har</w:t>
                      </w:r>
                      <w:proofErr w:type="spellEnd"/>
                      <w:r w:rsidR="001F5C61"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 w:rsidR="001F5C61">
                        <w:rPr>
                          <w:rFonts w:cs="Arial"/>
                          <w:color w:val="474747"/>
                          <w:lang w:val="en-US"/>
                        </w:rPr>
                        <w:t>startet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opp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igjen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etter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nyttår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>.</w:t>
                      </w:r>
                      <w:proofErr w:type="gram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Kontakt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Oddvar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på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mail for å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komme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på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474747"/>
                          <w:lang w:val="en-US"/>
                        </w:rPr>
                        <w:t>mailingliste</w:t>
                      </w:r>
                      <w:proofErr w:type="spellEnd"/>
                      <w:r>
                        <w:rPr>
                          <w:rFonts w:cs="Arial"/>
                          <w:color w:val="474747"/>
                          <w:lang w:val="en-US"/>
                        </w:rPr>
                        <w:t xml:space="preserve"> </w:t>
                      </w:r>
                      <w:hyperlink r:id="rId15" w:history="1">
                        <w:r w:rsidRPr="00630BE0">
                          <w:rPr>
                            <w:rStyle w:val="Hyperkobling"/>
                            <w:rFonts w:cs="Arial"/>
                            <w:lang w:val="en-US"/>
                          </w:rPr>
                          <w:t>oddvar.fodstad@liveaas.no</w:t>
                        </w:r>
                      </w:hyperlink>
                    </w:p>
                    <w:p w14:paraId="3B884D49" w14:textId="10FF343B" w:rsidR="00F7684C" w:rsidRPr="001F5C61" w:rsidRDefault="00F7684C">
                      <w:pPr>
                        <w:pStyle w:val="Brdtekst"/>
                        <w:rPr>
                          <w:rFonts w:cs="Arial"/>
                          <w:b/>
                          <w:color w:val="474747"/>
                          <w:lang w:val="en-US"/>
                        </w:rPr>
                      </w:pPr>
                      <w:r w:rsidRPr="001F5C61">
                        <w:rPr>
                          <w:rFonts w:cs="Arial"/>
                          <w:b/>
                          <w:color w:val="474747"/>
                          <w:lang w:val="en-US"/>
                        </w:rPr>
                        <w:br/>
                      </w:r>
                      <w:proofErr w:type="spellStart"/>
                      <w:r w:rsidRPr="001F5C61">
                        <w:rPr>
                          <w:rFonts w:cs="Arial"/>
                          <w:b/>
                          <w:color w:val="474747"/>
                          <w:lang w:val="en-US"/>
                        </w:rPr>
                        <w:t>Følg</w:t>
                      </w:r>
                      <w:proofErr w:type="spellEnd"/>
                      <w:r w:rsidRPr="001F5C61">
                        <w:rPr>
                          <w:rFonts w:cs="Arial"/>
                          <w:b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 w:rsidRPr="001F5C61">
                        <w:rPr>
                          <w:rFonts w:cs="Arial"/>
                          <w:b/>
                          <w:color w:val="474747"/>
                          <w:lang w:val="en-US"/>
                        </w:rPr>
                        <w:t>oss</w:t>
                      </w:r>
                      <w:proofErr w:type="spellEnd"/>
                      <w:r w:rsidRPr="001F5C61">
                        <w:rPr>
                          <w:rFonts w:cs="Arial"/>
                          <w:b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 w:rsidRPr="001F5C61">
                        <w:rPr>
                          <w:rFonts w:cs="Arial"/>
                          <w:b/>
                          <w:color w:val="474747"/>
                          <w:lang w:val="en-US"/>
                        </w:rPr>
                        <w:t>gjerne</w:t>
                      </w:r>
                      <w:proofErr w:type="spellEnd"/>
                      <w:r w:rsidRPr="001F5C61">
                        <w:rPr>
                          <w:rFonts w:cs="Arial"/>
                          <w:b/>
                          <w:color w:val="474747"/>
                          <w:lang w:val="en-US"/>
                        </w:rPr>
                        <w:t xml:space="preserve"> </w:t>
                      </w:r>
                      <w:proofErr w:type="spellStart"/>
                      <w:r w:rsidRPr="001F5C61">
                        <w:rPr>
                          <w:rFonts w:cs="Arial"/>
                          <w:b/>
                          <w:color w:val="474747"/>
                          <w:lang w:val="en-US"/>
                        </w:rPr>
                        <w:t>på</w:t>
                      </w:r>
                      <w:proofErr w:type="spellEnd"/>
                      <w:r w:rsidRPr="001F5C61">
                        <w:rPr>
                          <w:rFonts w:cs="Arial"/>
                          <w:b/>
                          <w:color w:val="474747"/>
                          <w:lang w:val="en-US"/>
                        </w:rPr>
                        <w:t xml:space="preserve"> www.facebook.com/arendaltennisklubb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20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7100" behindDoc="0" locked="0" layoutInCell="1" allowOverlap="1" wp14:anchorId="582BA1B8" wp14:editId="0BAC74F8">
                <wp:simplePos x="0" y="0"/>
                <wp:positionH relativeFrom="page">
                  <wp:posOffset>4951412</wp:posOffset>
                </wp:positionH>
                <wp:positionV relativeFrom="page">
                  <wp:posOffset>5057775</wp:posOffset>
                </wp:positionV>
                <wp:extent cx="541655" cy="287020"/>
                <wp:effectExtent l="0" t="0" r="17145" b="17780"/>
                <wp:wrapNone/>
                <wp:docPr id="9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762B89" w14:textId="5D65D126" w:rsidR="00F7684C" w:rsidRDefault="00F7684C">
                            <w:pPr>
                              <w:pStyle w:val="Dato"/>
                            </w:pPr>
                            <w:r>
                              <w:t>25-27 jan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8" type="#_x0000_t202" style="position:absolute;margin-left:389.85pt;margin-top:398.25pt;width:42.65pt;height:22.6pt;z-index:2516071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" filled="f" stroked="f">
                <v:textbox inset="0,0,0,0">
                  <w:txbxContent>
                    <w:p w14:paraId="22762B89" w14:textId="5D65D126" w:rsidR="00F7684C" w:rsidRDefault="00F7684C">
                      <w:pPr>
                        <w:pStyle w:val="Dato"/>
                      </w:pPr>
                      <w:r>
                        <w:t>25-27 jan</w:t>
                      </w: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20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8364" behindDoc="0" locked="0" layoutInCell="1" allowOverlap="1" wp14:anchorId="12A4AE93" wp14:editId="720FF581">
                <wp:simplePos x="0" y="0"/>
                <wp:positionH relativeFrom="page">
                  <wp:posOffset>300355</wp:posOffset>
                </wp:positionH>
                <wp:positionV relativeFrom="page">
                  <wp:posOffset>3934777</wp:posOffset>
                </wp:positionV>
                <wp:extent cx="4336415" cy="1499235"/>
                <wp:effectExtent l="0" t="0" r="0" b="24765"/>
                <wp:wrapNone/>
                <wp:docPr id="11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6415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72EC94" w14:textId="0EE89C51" w:rsidR="00F7684C" w:rsidRPr="00F32031" w:rsidRDefault="00F7684C">
                            <w:pPr>
                              <w:pStyle w:val="Overskrift1"/>
                              <w:rPr>
                                <w:sz w:val="44"/>
                                <w:szCs w:val="44"/>
                              </w:rPr>
                            </w:pPr>
                            <w:r w:rsidRPr="00F32031">
                              <w:rPr>
                                <w:sz w:val="44"/>
                                <w:szCs w:val="44"/>
                              </w:rPr>
                              <w:t xml:space="preserve">25-27 januar avholdes </w:t>
                            </w:r>
                            <w:proofErr w:type="spellStart"/>
                            <w:r w:rsidRPr="00F32031">
                              <w:rPr>
                                <w:sz w:val="44"/>
                                <w:szCs w:val="44"/>
                              </w:rPr>
                              <w:t>regionsmesterskap</w:t>
                            </w:r>
                            <w:proofErr w:type="spellEnd"/>
                            <w:r w:rsidRPr="00F32031">
                              <w:rPr>
                                <w:sz w:val="44"/>
                                <w:szCs w:val="44"/>
                              </w:rPr>
                              <w:t xml:space="preserve"> i tennis  i Sør Amfi! Er du med?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29" type="#_x0000_t202" style="position:absolute;margin-left:23.65pt;margin-top:309.8pt;width:341.45pt;height:118.05pt;z-index:251618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" filled="f" stroked="f">
                <v:textbox inset=",0,,0">
                  <w:txbxContent>
                    <w:p w14:paraId="3572EC94" w14:textId="0EE89C51" w:rsidR="00F7684C" w:rsidRPr="00F32031" w:rsidRDefault="00F7684C">
                      <w:pPr>
                        <w:pStyle w:val="Overskrift1"/>
                        <w:rPr>
                          <w:sz w:val="44"/>
                          <w:szCs w:val="44"/>
                        </w:rPr>
                      </w:pPr>
                      <w:r w:rsidRPr="00F32031">
                        <w:rPr>
                          <w:sz w:val="44"/>
                          <w:szCs w:val="44"/>
                        </w:rPr>
                        <w:t xml:space="preserve">25-27 januar avholdes </w:t>
                      </w:r>
                      <w:proofErr w:type="spellStart"/>
                      <w:r w:rsidRPr="00F32031">
                        <w:rPr>
                          <w:sz w:val="44"/>
                          <w:szCs w:val="44"/>
                        </w:rPr>
                        <w:t>regionsmesterskap</w:t>
                      </w:r>
                      <w:proofErr w:type="spellEnd"/>
                      <w:r w:rsidRPr="00F32031">
                        <w:rPr>
                          <w:sz w:val="44"/>
                          <w:szCs w:val="44"/>
                        </w:rPr>
                        <w:t xml:space="preserve"> i tennis  i Sør Amfi! Er du med?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1810">
        <w:rPr>
          <w:noProof/>
          <w:lang w:val="en-US"/>
        </w:rPr>
        <w:drawing>
          <wp:anchor distT="0" distB="0" distL="114300" distR="114300" simplePos="0" relativeHeight="251663455" behindDoc="0" locked="0" layoutInCell="1" allowOverlap="1" wp14:anchorId="1895D3A3" wp14:editId="694A4488">
            <wp:simplePos x="0" y="0"/>
            <wp:positionH relativeFrom="page">
              <wp:posOffset>300355</wp:posOffset>
            </wp:positionH>
            <wp:positionV relativeFrom="page">
              <wp:posOffset>2300605</wp:posOffset>
            </wp:positionV>
            <wp:extent cx="6880225" cy="1583690"/>
            <wp:effectExtent l="0" t="0" r="3175" b="0"/>
            <wp:wrapThrough wrapText="bothSides">
              <wp:wrapPolygon edited="0">
                <wp:start x="80" y="0"/>
                <wp:lineTo x="80" y="21132"/>
                <wp:lineTo x="21530" y="21132"/>
                <wp:lineTo x="21530" y="0"/>
                <wp:lineTo x="80" y="0"/>
              </wp:wrapPolygon>
            </wp:wrapThrough>
            <wp:docPr id="128" name="Bild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1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4" t="18083" r="539" b="46125"/>
                    <a:stretch/>
                  </pic:blipFill>
                  <pic:spPr bwMode="auto">
                    <a:xfrm>
                      <a:off x="0" y="0"/>
                      <a:ext cx="6880225" cy="15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1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407" behindDoc="0" locked="0" layoutInCell="1" allowOverlap="1" wp14:anchorId="7786ADF5" wp14:editId="6133FA2F">
                <wp:simplePos x="0" y="0"/>
                <wp:positionH relativeFrom="page">
                  <wp:posOffset>2046605</wp:posOffset>
                </wp:positionH>
                <wp:positionV relativeFrom="page">
                  <wp:posOffset>1635760</wp:posOffset>
                </wp:positionV>
                <wp:extent cx="3728720" cy="527050"/>
                <wp:effectExtent l="0" t="0" r="0" b="6350"/>
                <wp:wrapThrough wrapText="bothSides">
                  <wp:wrapPolygon edited="0">
                    <wp:start x="147" y="0"/>
                    <wp:lineTo x="147" y="20819"/>
                    <wp:lineTo x="21335" y="20819"/>
                    <wp:lineTo x="21335" y="0"/>
                    <wp:lineTo x="147" y="0"/>
                  </wp:wrapPolygon>
                </wp:wrapThrough>
                <wp:docPr id="113" name="Tekstbok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72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91E34" w14:textId="77777777" w:rsidR="00F7684C" w:rsidRPr="00514838" w:rsidRDefault="00F7684C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14838"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>www.arendaltennis.no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13" o:spid="_x0000_s1030" type="#_x0000_t202" style="position:absolute;margin-left:161.15pt;margin-top:128.8pt;width:293.6pt;height:41.5pt;z-index:25166140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" mv:complextextbox="1" filled="f" stroked="f">
                <v:textbox>
                  <w:txbxContent>
                    <w:p w14:paraId="55591E34" w14:textId="77777777" w:rsidR="00F7684C" w:rsidRPr="00514838" w:rsidRDefault="00F7684C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514838">
                        <w:rPr>
                          <w:color w:val="FFFFFF" w:themeColor="background1"/>
                          <w:sz w:val="52"/>
                          <w:szCs w:val="52"/>
                        </w:rPr>
                        <w:t>www.arendaltennis.no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21FF">
        <w:rPr>
          <w:noProof/>
          <w:lang w:val="en-US"/>
        </w:rPr>
        <w:drawing>
          <wp:anchor distT="0" distB="0" distL="114300" distR="114300" simplePos="0" relativeHeight="251662431" behindDoc="0" locked="0" layoutInCell="1" allowOverlap="1" wp14:anchorId="33471B26" wp14:editId="2211C2AE">
            <wp:simplePos x="0" y="0"/>
            <wp:positionH relativeFrom="page">
              <wp:posOffset>548640</wp:posOffset>
            </wp:positionH>
            <wp:positionV relativeFrom="page">
              <wp:posOffset>9533890</wp:posOffset>
            </wp:positionV>
            <wp:extent cx="619760" cy="619760"/>
            <wp:effectExtent l="0" t="0" r="0" b="0"/>
            <wp:wrapThrough wrapText="bothSides">
              <wp:wrapPolygon edited="0">
                <wp:start x="0" y="0"/>
                <wp:lineTo x="0" y="20361"/>
                <wp:lineTo x="20361" y="20361"/>
                <wp:lineTo x="20361" y="0"/>
                <wp:lineTo x="0" y="0"/>
              </wp:wrapPolygon>
            </wp:wrapThrough>
            <wp:docPr id="114" name="Bild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k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83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0956" behindDoc="0" locked="0" layoutInCell="1" allowOverlap="1" wp14:anchorId="46AD49AB" wp14:editId="10C87353">
                <wp:simplePos x="0" y="0"/>
                <wp:positionH relativeFrom="page">
                  <wp:posOffset>610235</wp:posOffset>
                </wp:positionH>
                <wp:positionV relativeFrom="page">
                  <wp:posOffset>713740</wp:posOffset>
                </wp:positionV>
                <wp:extent cx="6586220" cy="922020"/>
                <wp:effectExtent l="0" t="0" r="0" b="17780"/>
                <wp:wrapNone/>
                <wp:docPr id="9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22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5FD21F" w14:textId="77777777" w:rsidR="00F7684C" w:rsidRDefault="00F7684C">
                            <w:pPr>
                              <w:pStyle w:val="Tittel"/>
                            </w:pPr>
                            <w:r>
                              <w:t>Arendal Tennisklubb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48.05pt;margin-top:56.2pt;width:518.6pt;height:72.6pt;z-index:251600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" filled="f" stroked="f">
                <v:textbox inset=",0,,0">
                  <w:txbxContent>
                    <w:p w14:paraId="145FD21F" w14:textId="77777777" w:rsidR="00F7684C" w:rsidRDefault="00F7684C">
                      <w:pPr>
                        <w:pStyle w:val="Tittel"/>
                      </w:pPr>
                      <w:r>
                        <w:t>Arendal Tennisklubb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6076" behindDoc="0" locked="0" layoutInCell="1" allowOverlap="1" wp14:anchorId="7F2BC659" wp14:editId="1817CE02">
                <wp:simplePos x="0" y="0"/>
                <wp:positionH relativeFrom="page">
                  <wp:posOffset>4963318</wp:posOffset>
                </wp:positionH>
                <wp:positionV relativeFrom="page">
                  <wp:posOffset>4363720</wp:posOffset>
                </wp:positionV>
                <wp:extent cx="2233138" cy="353060"/>
                <wp:effectExtent l="0" t="0" r="0" b="2540"/>
                <wp:wrapNone/>
                <wp:docPr id="9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138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0A6A86" w14:textId="74172E45" w:rsidR="00F7684C" w:rsidRDefault="00F7684C">
                            <w:pPr>
                              <w:pStyle w:val="Overskrift3"/>
                            </w:pPr>
                            <w:r>
                              <w:t>Vinterkalender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32" type="#_x0000_t202" style="position:absolute;margin-left:390.8pt;margin-top:343.6pt;width:175.85pt;height:27.8pt;z-index:2516060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" filled="f" stroked="f">
                <v:textbox inset=",0,,0">
                  <w:txbxContent>
                    <w:p w14:paraId="150A6A86" w14:textId="74172E45" w:rsidR="00F7684C" w:rsidRDefault="00F7684C">
                      <w:pPr>
                        <w:pStyle w:val="Overskrift3"/>
                      </w:pPr>
                      <w:r>
                        <w:t>Vinterkalender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9932" behindDoc="0" locked="0" layoutInCell="1" allowOverlap="1" wp14:anchorId="3F28C2EE" wp14:editId="6446DEAB">
                <wp:simplePos x="0" y="0"/>
                <wp:positionH relativeFrom="column">
                  <wp:posOffset>4047490</wp:posOffset>
                </wp:positionH>
                <wp:positionV relativeFrom="paragraph">
                  <wp:posOffset>-38100</wp:posOffset>
                </wp:positionV>
                <wp:extent cx="2522220" cy="224155"/>
                <wp:effectExtent l="0" t="0" r="0" b="4445"/>
                <wp:wrapNone/>
                <wp:docPr id="8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E36F0E" w14:textId="187B6EEE" w:rsidR="00F7684C" w:rsidRDefault="00F7684C">
                            <w:pPr>
                              <w:pStyle w:val="Header-Right"/>
                            </w:pPr>
                            <w:r>
                              <w:t>VINTER 2012/13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margin-left:318.7pt;margin-top:-2.95pt;width:198.6pt;height:17.65pt;z-index:2515999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" filled="f" stroked="f">
                <v:textbox inset=",0,,0">
                  <w:txbxContent>
                    <w:p w14:paraId="66E36F0E" w14:textId="187B6EEE" w:rsidR="00F7684C" w:rsidRDefault="00F7684C">
                      <w:pPr>
                        <w:pStyle w:val="Header-Right"/>
                      </w:pPr>
                      <w:r>
                        <w:t>VINTER 2012/13</w:t>
                      </w:r>
                    </w:p>
                  </w:txbxContent>
                </v:textbox>
              </v:shap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4812" behindDoc="0" locked="0" layoutInCell="1" allowOverlap="1" wp14:anchorId="1BFABC9A" wp14:editId="0DD92BF4">
                <wp:simplePos x="0" y="0"/>
                <wp:positionH relativeFrom="column">
                  <wp:posOffset>244475</wp:posOffset>
                </wp:positionH>
                <wp:positionV relativeFrom="paragraph">
                  <wp:posOffset>190813</wp:posOffset>
                </wp:positionV>
                <wp:extent cx="6324600" cy="0"/>
                <wp:effectExtent l="0" t="0" r="19050" b="19050"/>
                <wp:wrapNone/>
                <wp:docPr id="8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1" o:spid="_x0000_s1026" style="position:absolute;z-index:2515948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5pt,15pt" to="517.25pt,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" strokecolor="#6fa0ef [1311]" strokeweight=".5pt">
                <v:shadow opacity="22938f" mv:blur="38100f" offset="0,2pt"/>
              </v:lin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5836" behindDoc="0" locked="0" layoutInCell="1" allowOverlap="1" wp14:anchorId="23E79304" wp14:editId="5F77DD58">
                <wp:simplePos x="0" y="0"/>
                <wp:positionH relativeFrom="column">
                  <wp:posOffset>244664</wp:posOffset>
                </wp:positionH>
                <wp:positionV relativeFrom="paragraph">
                  <wp:posOffset>1635298</wp:posOffset>
                </wp:positionV>
                <wp:extent cx="6324850" cy="0"/>
                <wp:effectExtent l="0" t="0" r="19050" b="19050"/>
                <wp:wrapNone/>
                <wp:docPr id="9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8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2" o:spid="_x0000_s1026" style="position:absolute;z-index:2515958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5pt,128.75pt" to="517.25pt,12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" strokecolor="#6fa0ef [1311]" strokeweight=".5pt">
                <v:shadow opacity="22938f" mv:blur="38100f" offset="0,2pt"/>
              </v:lin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6860" behindDoc="0" locked="0" layoutInCell="1" allowOverlap="1" wp14:anchorId="3DF6FF83" wp14:editId="14737188">
                <wp:simplePos x="0" y="0"/>
                <wp:positionH relativeFrom="column">
                  <wp:posOffset>4856815</wp:posOffset>
                </wp:positionH>
                <wp:positionV relativeFrom="paragraph">
                  <wp:posOffset>4213026</wp:posOffset>
                </wp:positionV>
                <wp:extent cx="1807100" cy="0"/>
                <wp:effectExtent l="0" t="0" r="22225" b="19050"/>
                <wp:wrapNone/>
                <wp:docPr id="9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7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3" o:spid="_x0000_s1026" style="position:absolute;z-index:2515968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45pt,331.75pt" to="524.75pt,331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" strokecolor="#6fa0ef [1311]" strokeweight=".5pt">
                <v:shadow opacity="22938f" mv:blur="38100f" offset="0,2pt"/>
              </v:lin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7884" behindDoc="0" locked="0" layoutInCell="1" allowOverlap="1" wp14:anchorId="0A4074EE" wp14:editId="2BD72BD9">
                <wp:simplePos x="0" y="0"/>
                <wp:positionH relativeFrom="column">
                  <wp:posOffset>4856815</wp:posOffset>
                </wp:positionH>
                <wp:positionV relativeFrom="paragraph">
                  <wp:posOffset>7469104</wp:posOffset>
                </wp:positionV>
                <wp:extent cx="1807100" cy="0"/>
                <wp:effectExtent l="0" t="0" r="22225" b="19050"/>
                <wp:wrapNone/>
                <wp:docPr id="9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7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" o:spid="_x0000_s1026" style="position:absolute;z-index:2515978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45pt,588.1pt" to="524.75pt,58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" strokecolor="#6fa0ef [1311]" strokeweight=".5pt">
                <v:shadow opacity="22938f" mv:blur="38100f" offset="0,2pt"/>
              </v:line>
            </w:pict>
          </mc:Fallback>
        </mc:AlternateContent>
      </w:r>
      <w:r w:rsidR="00A902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7340" behindDoc="0" locked="0" layoutInCell="1" allowOverlap="1" wp14:anchorId="0B274BC8" wp14:editId="78B9FB92">
                <wp:simplePos x="0" y="0"/>
                <wp:positionH relativeFrom="column">
                  <wp:posOffset>608782</wp:posOffset>
                </wp:positionH>
                <wp:positionV relativeFrom="paragraph">
                  <wp:posOffset>9006697</wp:posOffset>
                </wp:positionV>
                <wp:extent cx="4407316" cy="792559"/>
                <wp:effectExtent l="0" t="0" r="0" b="20320"/>
                <wp:wrapNone/>
                <wp:docPr id="10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7316" cy="792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F60946" w14:textId="77777777" w:rsidR="00F7684C" w:rsidRDefault="00F7684C">
                            <w:pPr>
                              <w:pStyle w:val="BlockHeading"/>
                            </w:pPr>
                            <w:r>
                              <w:t>VIKTIG BESKJED: INGEN BOOKING – INGEN BANE</w:t>
                            </w:r>
                          </w:p>
                          <w:p w14:paraId="75CE966C" w14:textId="77777777" w:rsidR="00F7684C" w:rsidRDefault="00F7684C">
                            <w:pPr>
                              <w:pStyle w:val="BlockHeading"/>
                            </w:pPr>
                            <w:r>
                              <w:t xml:space="preserve">Kun de som har booket time på forhånd får oppholde seg på banene.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34" type="#_x0000_t202" style="position:absolute;margin-left:47.95pt;margin-top:709.2pt;width:347.05pt;height:62.4pt;z-index:251617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" filled="f" stroked="f">
                <v:textbox inset=",0,,0">
                  <w:txbxContent>
                    <w:p w14:paraId="2CF60946" w14:textId="77777777" w:rsidR="00F7684C" w:rsidRDefault="00F7684C">
                      <w:pPr>
                        <w:pStyle w:val="BlockHeading"/>
                      </w:pPr>
                      <w:r>
                        <w:t>VIKTIG BESKJED: INGEN BOOKING – INGEN BANE</w:t>
                      </w:r>
                    </w:p>
                    <w:p w14:paraId="75CE966C" w14:textId="77777777" w:rsidR="00F7684C" w:rsidRDefault="00F7684C">
                      <w:pPr>
                        <w:pStyle w:val="BlockHeading"/>
                      </w:pPr>
                      <w:r>
                        <w:t xml:space="preserve">Kun de som har booket time på forhånd får oppholde seg på banene. </w:t>
                      </w:r>
                    </w:p>
                  </w:txbxContent>
                </v:textbox>
              </v:shape>
            </w:pict>
          </mc:Fallback>
        </mc:AlternateContent>
      </w:r>
      <w:r w:rsidR="006E21FF" w:rsidRPr="006E21FF">
        <w:t xml:space="preserve"> </w:t>
      </w:r>
    </w:p>
    <w:p w14:paraId="6ADF541F" w14:textId="62BEC3F1" w:rsidR="00780322" w:rsidRDefault="00A9020F">
      <w:r>
        <w:rPr>
          <w:noProof/>
          <w:lang w:val="en-US"/>
        </w:rPr>
        <w:lastRenderedPageBreak/>
        <w:drawing>
          <wp:anchor distT="0" distB="0" distL="114300" distR="114300" simplePos="0" relativeHeight="251626577" behindDoc="0" locked="0" layoutInCell="1" allowOverlap="1" wp14:anchorId="421284E5" wp14:editId="4B6FDB80">
            <wp:simplePos x="0" y="0"/>
            <wp:positionH relativeFrom="column">
              <wp:posOffset>4918142</wp:posOffset>
            </wp:positionH>
            <wp:positionV relativeFrom="paragraph">
              <wp:posOffset>144173</wp:posOffset>
            </wp:positionV>
            <wp:extent cx="1775378" cy="1817508"/>
            <wp:effectExtent l="57150" t="57150" r="111125" b="106680"/>
            <wp:wrapTight wrapText="bothSides">
              <wp:wrapPolygon edited="0">
                <wp:start x="9274" y="-679"/>
                <wp:lineTo x="2087" y="-453"/>
                <wp:lineTo x="2087" y="3170"/>
                <wp:lineTo x="0" y="3170"/>
                <wp:lineTo x="-696" y="6792"/>
                <wp:lineTo x="-696" y="14038"/>
                <wp:lineTo x="-464" y="14943"/>
                <wp:lineTo x="1159" y="17660"/>
                <wp:lineTo x="1159" y="17887"/>
                <wp:lineTo x="5332" y="21283"/>
                <wp:lineTo x="5564" y="21283"/>
                <wp:lineTo x="9042" y="22415"/>
                <wp:lineTo x="9274" y="22642"/>
                <wp:lineTo x="12751" y="22642"/>
                <wp:lineTo x="12983" y="22415"/>
                <wp:lineTo x="16461" y="21283"/>
                <wp:lineTo x="16693" y="21283"/>
                <wp:lineTo x="20866" y="17887"/>
                <wp:lineTo x="20866" y="17660"/>
                <wp:lineTo x="22489" y="14038"/>
                <wp:lineTo x="22721" y="10415"/>
                <wp:lineTo x="22025" y="7019"/>
                <wp:lineTo x="22025" y="6792"/>
                <wp:lineTo x="19938" y="3396"/>
                <wp:lineTo x="19938" y="2264"/>
                <wp:lineTo x="14838" y="-453"/>
                <wp:lineTo x="12751" y="-679"/>
                <wp:lineTo x="9274" y="-679"/>
              </wp:wrapPolygon>
            </wp:wrapTight>
            <wp:docPr id="74" name="Placeholder" descr=":float pics:42-1697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laceholder" descr=":float pics:42-16973810.jpg"/>
                    <pic:cNvPicPr>
                      <a:picLocks noChangeAspect="1"/>
                    </pic:cNvPicPr>
                  </pic:nvPicPr>
                  <pic:blipFill>
                    <a:blip r:embed="rId18"/>
                    <a:srcRect l="3500" r="5000" b="3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78" cy="1817508"/>
                    </a:xfrm>
                    <a:prstGeom prst="ellipse">
                      <a:avLst/>
                    </a:prstGeom>
                    <a:noFill/>
                    <a:ln w="2540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3500" dist="38100" dir="270000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7601" behindDoc="0" locked="0" layoutInCell="1" allowOverlap="1" wp14:anchorId="033CEB55" wp14:editId="6A2D2C01">
            <wp:simplePos x="0" y="0"/>
            <wp:positionH relativeFrom="column">
              <wp:posOffset>4123196</wp:posOffset>
            </wp:positionH>
            <wp:positionV relativeFrom="paragraph">
              <wp:posOffset>1633709</wp:posOffset>
            </wp:positionV>
            <wp:extent cx="1099674" cy="1134235"/>
            <wp:effectExtent l="57150" t="57150" r="120015" b="123190"/>
            <wp:wrapTight wrapText="bothSides">
              <wp:wrapPolygon edited="0">
                <wp:start x="8984" y="-1088"/>
                <wp:lineTo x="374" y="-726"/>
                <wp:lineTo x="374" y="5080"/>
                <wp:lineTo x="-1123" y="5080"/>
                <wp:lineTo x="-1123" y="15239"/>
                <wp:lineTo x="0" y="17778"/>
                <wp:lineTo x="5990" y="22495"/>
                <wp:lineTo x="8610" y="23583"/>
                <wp:lineTo x="13851" y="23583"/>
                <wp:lineTo x="16846" y="22495"/>
                <wp:lineTo x="22461" y="17053"/>
                <wp:lineTo x="22461" y="16690"/>
                <wp:lineTo x="23584" y="11247"/>
                <wp:lineTo x="23584" y="10885"/>
                <wp:lineTo x="22087" y="5442"/>
                <wp:lineTo x="22461" y="3628"/>
                <wp:lineTo x="16097" y="-726"/>
                <wp:lineTo x="13477" y="-1088"/>
                <wp:lineTo x="8984" y="-1088"/>
              </wp:wrapPolygon>
            </wp:wrapTight>
            <wp:docPr id="22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laceholder" descr="placeholder-base---neutral.png"/>
                    <pic:cNvPicPr>
                      <a:picLocks noChangeAspect="1"/>
                    </pic:cNvPicPr>
                  </pic:nvPicPr>
                  <pic:blipFill>
                    <a:blip r:embed="rId19"/>
                    <a:srcRect l="24321" r="9921"/>
                    <a:stretch>
                      <a:fillRect/>
                    </a:stretch>
                  </pic:blipFill>
                  <pic:spPr>
                    <a:xfrm>
                      <a:off x="0" y="0"/>
                      <a:ext cx="1099674" cy="1134235"/>
                    </a:xfrm>
                    <a:prstGeom prst="ellipse">
                      <a:avLst/>
                    </a:prstGeom>
                    <a:ln w="254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3500" dist="38100" dir="270000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28625" behindDoc="0" locked="0" layoutInCell="1" allowOverlap="1" wp14:anchorId="13E400E2" wp14:editId="61FE0C3C">
            <wp:simplePos x="0" y="0"/>
            <wp:positionH relativeFrom="column">
              <wp:posOffset>4083449</wp:posOffset>
            </wp:positionH>
            <wp:positionV relativeFrom="paragraph">
              <wp:posOffset>827446</wp:posOffset>
            </wp:positionV>
            <wp:extent cx="702201" cy="710605"/>
            <wp:effectExtent l="57150" t="57150" r="117475" b="108585"/>
            <wp:wrapTight wrapText="bothSides">
              <wp:wrapPolygon edited="0">
                <wp:start x="8210" y="-1737"/>
                <wp:lineTo x="-1759" y="-1158"/>
                <wp:lineTo x="-1759" y="16214"/>
                <wp:lineTo x="-586" y="17952"/>
                <wp:lineTo x="7037" y="23743"/>
                <wp:lineTo x="8210" y="24322"/>
                <wp:lineTo x="14661" y="24322"/>
                <wp:lineTo x="15247" y="23743"/>
                <wp:lineTo x="23457" y="17952"/>
                <wp:lineTo x="23457" y="17373"/>
                <wp:lineTo x="24630" y="8686"/>
                <wp:lineTo x="24630" y="5791"/>
                <wp:lineTo x="17006" y="-1158"/>
                <wp:lineTo x="14661" y="-1737"/>
                <wp:lineTo x="8210" y="-1737"/>
              </wp:wrapPolygon>
            </wp:wrapTight>
            <wp:docPr id="23" name="Placeholder" descr="placeholder-base---neut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laceholder" descr="placeholder-base---neutral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2201" cy="710605"/>
                    </a:xfrm>
                    <a:prstGeom prst="ellipse">
                      <a:avLst/>
                    </a:prstGeom>
                    <a:ln w="25400" cap="flat" cmpd="sng" algn="ctr">
                      <a:solidFill>
                        <a:schemeClr val="bg1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3500" dist="38100" dir="270000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9649" behindDoc="0" locked="0" layoutInCell="1" allowOverlap="1" wp14:anchorId="55FC736C" wp14:editId="6A284CE2">
                <wp:simplePos x="0" y="0"/>
                <wp:positionH relativeFrom="column">
                  <wp:posOffset>5183124</wp:posOffset>
                </wp:positionH>
                <wp:positionV relativeFrom="paragraph">
                  <wp:posOffset>2152997</wp:posOffset>
                </wp:positionV>
                <wp:extent cx="1528798" cy="801138"/>
                <wp:effectExtent l="0" t="0" r="0" b="18415"/>
                <wp:wrapTight wrapText="bothSides">
                  <wp:wrapPolygon edited="0">
                    <wp:start x="538" y="0"/>
                    <wp:lineTo x="538" y="21583"/>
                    <wp:lineTo x="20730" y="21583"/>
                    <wp:lineTo x="20730" y="0"/>
                    <wp:lineTo x="538" y="0"/>
                  </wp:wrapPolygon>
                </wp:wrapTight>
                <wp:docPr id="7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798" cy="801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ADF4B50" w14:textId="77777777" w:rsidR="00F7684C" w:rsidRDefault="00F7684C">
                            <w:pPr>
                              <w:pStyle w:val="Sitat"/>
                            </w:pPr>
                            <w:r>
                              <w:t>“Pellentesque eget mauris et magna sollicitudin lacinia. Duis lectus?”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35" type="#_x0000_t202" style="position:absolute;margin-left:408.1pt;margin-top:169.55pt;width:120.4pt;height:63.1pt;z-index:2516296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" filled="f" stroked="f">
                <v:stroke o:forcedash="t"/>
                <v:textbox inset=",0,,0">
                  <w:txbxContent>
                    <w:p w14:paraId="6ADF4B50" w14:textId="77777777" w:rsidR="00F7684C" w:rsidRDefault="00F7684C">
                      <w:pPr>
                        <w:pStyle w:val="Sitat"/>
                      </w:pPr>
                      <w:r>
                        <w:t>“Pellentesque eget mauris et magna sollicitudin lacinia. Duis lectus?”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4AB0906" w14:textId="3631370A" w:rsidR="00780322" w:rsidRDefault="0067661A">
      <w:bookmarkStart w:id="1" w:name="_LastPageContents"/>
      <w:r>
        <w:lastRenderedPageBreak/>
        <w:t xml:space="preserve"> </w:t>
      </w:r>
      <w:bookmarkEnd w:id="1"/>
    </w:p>
    <w:sectPr w:rsidR="00780322" w:rsidSect="00514838">
      <w:headerReference w:type="first" r:id="rId21"/>
      <w:footerReference w:type="first" r:id="rId22"/>
      <w:pgSz w:w="11909" w:h="16834" w:code="9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1977EC" w14:textId="77777777" w:rsidR="00E142C4" w:rsidRDefault="00E142C4">
      <w:pPr>
        <w:spacing w:after="0"/>
      </w:pPr>
      <w:r>
        <w:separator/>
      </w:r>
    </w:p>
  </w:endnote>
  <w:endnote w:type="continuationSeparator" w:id="0">
    <w:p w14:paraId="32EF3FF9" w14:textId="77777777" w:rsidR="00E142C4" w:rsidRDefault="00E142C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E6158" w14:textId="77777777" w:rsidR="00F7684C" w:rsidRDefault="00F7684C">
    <w:pPr>
      <w:pStyle w:val="Bunn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200" behindDoc="0" locked="0" layoutInCell="1" allowOverlap="1" wp14:anchorId="5DEE29C0" wp14:editId="14C4A137">
              <wp:simplePos x="0" y="0"/>
              <wp:positionH relativeFrom="column">
                <wp:posOffset>3172127</wp:posOffset>
              </wp:positionH>
              <wp:positionV relativeFrom="paragraph">
                <wp:posOffset>-143792</wp:posOffset>
              </wp:positionV>
              <wp:extent cx="443034" cy="213114"/>
              <wp:effectExtent l="0" t="0" r="0" b="15875"/>
              <wp:wrapTight wrapText="bothSides">
                <wp:wrapPolygon edited="0">
                  <wp:start x="1859" y="0"/>
                  <wp:lineTo x="1859" y="21278"/>
                  <wp:lineTo x="18594" y="21278"/>
                  <wp:lineTo x="18594" y="0"/>
                  <wp:lineTo x="1859" y="0"/>
                </wp:wrapPolygon>
              </wp:wrapTight>
              <wp:docPr id="1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034" cy="2131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3B920" w14:textId="77777777" w:rsidR="00F7684C" w:rsidRDefault="00F7684C" w:rsidP="00A9020F">
                          <w:pPr>
                            <w:pStyle w:val="Bunntekst"/>
                          </w:pP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 w:rsidR="001F5C61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8" o:spid="_x0000_s1038" type="#_x0000_t202" style="position:absolute;left:0;text-align:left;margin-left:249.75pt;margin-top:-11.25pt;width:34.9pt;height:16.8pt;z-index:251656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" filled="f" stroked="f">
              <v:textbox inset=",0,,0">
                <w:txbxContent>
                  <w:p w14:paraId="5163B920" w14:textId="77777777" w:rsidR="00F7684C" w:rsidRDefault="00F7684C" w:rsidP="00A9020F">
                    <w:pPr>
                      <w:pStyle w:val="Bunntekst"/>
                    </w:pP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 w:rsidR="001F5C61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56EAB" w14:textId="77777777" w:rsidR="00F7684C" w:rsidRPr="0038257D" w:rsidRDefault="00F7684C" w:rsidP="00A9020F">
    <w:pPr>
      <w:spacing w:after="0"/>
      <w:jc w:val="center"/>
      <w:rPr>
        <w:rFonts w:ascii="Calisto MT" w:eastAsia="Times New Roman" w:hAnsi="Calisto MT" w:cs="Times New Roman"/>
        <w:color w:val="6FA0EF" w:themeColor="text2" w:themeTint="66"/>
        <w:sz w:val="22"/>
      </w:rPr>
    </w:pPr>
  </w:p>
  <w:p w14:paraId="24B33A50" w14:textId="77777777" w:rsidR="00F7684C" w:rsidRPr="0038257D" w:rsidRDefault="00F7684C" w:rsidP="00A9020F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5CC78E" w14:textId="77777777" w:rsidR="00E142C4" w:rsidRDefault="00E142C4">
      <w:pPr>
        <w:spacing w:after="0"/>
      </w:pPr>
      <w:r>
        <w:separator/>
      </w:r>
    </w:p>
  </w:footnote>
  <w:footnote w:type="continuationSeparator" w:id="0">
    <w:p w14:paraId="19161259" w14:textId="77777777" w:rsidR="00E142C4" w:rsidRDefault="00E142C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35ACB" w14:textId="77777777" w:rsidR="00F7684C" w:rsidRDefault="00F7684C">
    <w:pPr>
      <w:pStyle w:val="Topp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8" behindDoc="0" locked="0" layoutInCell="1" allowOverlap="1" wp14:anchorId="53784A39" wp14:editId="48C45455">
              <wp:simplePos x="0" y="0"/>
              <wp:positionH relativeFrom="column">
                <wp:posOffset>2743</wp:posOffset>
              </wp:positionH>
              <wp:positionV relativeFrom="paragraph">
                <wp:posOffset>8479123</wp:posOffset>
              </wp:positionV>
              <wp:extent cx="6787027" cy="1431199"/>
              <wp:effectExtent l="0" t="0" r="0" b="0"/>
              <wp:wrapTight wrapText="bothSides">
                <wp:wrapPolygon edited="0">
                  <wp:start x="0" y="0"/>
                  <wp:lineTo x="0" y="21284"/>
                  <wp:lineTo x="21523" y="21284"/>
                  <wp:lineTo x="21523" y="0"/>
                  <wp:lineTo x="0" y="0"/>
                </wp:wrapPolygon>
              </wp:wrapTight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87027" cy="1431199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9" o:spid="_x0000_s1026" style="position:absolute;margin-left:.2pt;margin-top:667.65pt;width:534.4pt;height:112.7pt;z-index:251653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" fillcolor="#0b2e67 [3215]" stroked="f" strokecolor="blue" strokeweight="1.5pt">
              <v:fill color2="#3472ba [3214]" focus="100%" type="gradient"/>
              <v:shadow opacity="22938f" mv:blur="38100f" offset="0,2pt"/>
              <v:textbox inset=",7.2pt,,7.2pt"/>
              <w10:wrap type="tight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52" behindDoc="0" locked="0" layoutInCell="1" allowOverlap="1" wp14:anchorId="2EE422BD" wp14:editId="011568AF">
              <wp:simplePos x="0" y="0"/>
              <wp:positionH relativeFrom="column">
                <wp:posOffset>2743</wp:posOffset>
              </wp:positionH>
              <wp:positionV relativeFrom="paragraph">
                <wp:posOffset>-10918</wp:posOffset>
              </wp:positionV>
              <wp:extent cx="6786540" cy="1098062"/>
              <wp:effectExtent l="0" t="0" r="0" b="6985"/>
              <wp:wrapTight wrapText="bothSides">
                <wp:wrapPolygon edited="0">
                  <wp:start x="0" y="0"/>
                  <wp:lineTo x="0" y="21363"/>
                  <wp:lineTo x="21525" y="21363"/>
                  <wp:lineTo x="21525" y="0"/>
                  <wp:lineTo x="0" y="0"/>
                </wp:wrapPolygon>
              </wp:wrapTight>
              <wp:docPr id="11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86540" cy="1098062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0" o:spid="_x0000_s1026" style="position:absolute;margin-left:.2pt;margin-top:-.8pt;width:534.35pt;height:86.45pt;z-index:251654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" fillcolor="#3472ba [3214]" stroked="f" strokecolor="blue" strokeweight="1.5pt">
              <v:fill color2="#0b2e67 [3215]" focus="100%" type="gradient"/>
              <v:shadow opacity="22938f" mv:blur="38100f" offset="0,2pt"/>
              <v:textbox inset=",7.2pt,,7.2pt"/>
              <w10:wrap type="tight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76" behindDoc="0" locked="0" layoutInCell="1" allowOverlap="1" wp14:anchorId="2D5DA1A5" wp14:editId="7C0F06E3">
          <wp:simplePos x="0" y="0"/>
          <wp:positionH relativeFrom="column">
            <wp:posOffset>-10918</wp:posOffset>
          </wp:positionH>
          <wp:positionV relativeFrom="paragraph">
            <wp:posOffset>2732</wp:posOffset>
          </wp:positionV>
          <wp:extent cx="6830568" cy="9773102"/>
          <wp:effectExtent l="0" t="0" r="8890" b="0"/>
          <wp:wrapTight wrapText="bothSides">
            <wp:wrapPolygon edited="0">
              <wp:start x="21387" y="421"/>
              <wp:lineTo x="0" y="800"/>
              <wp:lineTo x="0" y="21474"/>
              <wp:lineTo x="843" y="21558"/>
              <wp:lineTo x="20604" y="21558"/>
              <wp:lineTo x="21568" y="21432"/>
              <wp:lineTo x="21568" y="1179"/>
              <wp:lineTo x="18676" y="1179"/>
              <wp:lineTo x="21568" y="716"/>
              <wp:lineTo x="21568" y="421"/>
              <wp:lineTo x="21387" y="421"/>
            </wp:wrapPolygon>
          </wp:wrapTight>
          <wp:docPr id="130" name="Picture 130" descr=":10-5 specs:Assets:Overlay-P5Fu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Picture 130" descr=":10-5 specs:Assets:Overlay-P5Full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0568" cy="97731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24" behindDoc="0" locked="0" layoutInCell="1" allowOverlap="1" wp14:anchorId="678836E6" wp14:editId="6FAF0485">
              <wp:simplePos x="0" y="0"/>
              <wp:positionH relativeFrom="column">
                <wp:posOffset>289627</wp:posOffset>
              </wp:positionH>
              <wp:positionV relativeFrom="paragraph">
                <wp:posOffset>125577</wp:posOffset>
              </wp:positionV>
              <wp:extent cx="3408843" cy="212753"/>
              <wp:effectExtent l="0" t="0" r="0" b="15875"/>
              <wp:wrapTight wrapText="bothSides">
                <wp:wrapPolygon edited="0">
                  <wp:start x="241" y="0"/>
                  <wp:lineTo x="241" y="21278"/>
                  <wp:lineTo x="21246" y="21278"/>
                  <wp:lineTo x="21246" y="0"/>
                  <wp:lineTo x="241" y="0"/>
                </wp:wrapPolygon>
              </wp:wrapTight>
              <wp:docPr id="1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8843" cy="2127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3F185AC9" w14:textId="77777777" w:rsidR="00F7684C" w:rsidRDefault="00F7684C" w:rsidP="00A9020F">
                          <w:pPr>
                            <w:pStyle w:val="Topptekst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036" type="#_x0000_t202" style="position:absolute;margin-left:22.8pt;margin-top:9.9pt;width:268.4pt;height:16.75pt;z-index:251657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" filled="f" stroked="f">
              <v:stroke o:forcedash="t"/>
              <v:textbox inset=",0,,0">
                <w:txbxContent>
                  <w:p w14:paraId="3F185AC9" w14:textId="77777777" w:rsidR="00F7684C" w:rsidRDefault="00F7684C" w:rsidP="00A9020F">
                    <w:pPr>
                      <w:pStyle w:val="Topptekst"/>
                    </w:pPr>
                    <w:r>
                      <w:t>Lorem Ipsum Dolor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84D62E5" wp14:editId="3BD7B958">
              <wp:simplePos x="0" y="0"/>
              <wp:positionH relativeFrom="column">
                <wp:posOffset>4019117</wp:posOffset>
              </wp:positionH>
              <wp:positionV relativeFrom="paragraph">
                <wp:posOffset>125577</wp:posOffset>
              </wp:positionV>
              <wp:extent cx="2473207" cy="212753"/>
              <wp:effectExtent l="0" t="0" r="0" b="15875"/>
              <wp:wrapTight wrapText="bothSides">
                <wp:wrapPolygon edited="0">
                  <wp:start x="333" y="0"/>
                  <wp:lineTo x="333" y="21278"/>
                  <wp:lineTo x="20968" y="21278"/>
                  <wp:lineTo x="20968" y="0"/>
                  <wp:lineTo x="333" y="0"/>
                </wp:wrapPolygon>
              </wp:wrapTight>
              <wp:docPr id="1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3207" cy="2127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0205AFCF" w14:textId="77777777" w:rsidR="00F7684C" w:rsidRDefault="00F7684C" w:rsidP="00A9020F">
                          <w:pPr>
                            <w:pStyle w:val="Header-Right"/>
                          </w:pPr>
                          <w:r>
                            <w:t>Våren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0" o:spid="_x0000_s1037" type="#_x0000_t202" style="position:absolute;margin-left:316.45pt;margin-top:9.9pt;width:194.75pt;height:16.7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" filled="f" stroked="f">
              <v:stroke o:forcedash="t"/>
              <v:textbox inset=",0,,0">
                <w:txbxContent>
                  <w:p w14:paraId="0205AFCF" w14:textId="77777777" w:rsidR="00F7684C" w:rsidRDefault="00F7684C" w:rsidP="00A9020F">
                    <w:pPr>
                      <w:pStyle w:val="Header-Right"/>
                    </w:pPr>
                    <w:r>
                      <w:t>Våren 2016</w:t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15AA8" w14:textId="77777777" w:rsidR="00F7684C" w:rsidRDefault="00F7684C">
    <w:pPr>
      <w:pStyle w:val="Toppteks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47976" behindDoc="0" locked="0" layoutInCell="1" allowOverlap="1" wp14:anchorId="56697520" wp14:editId="26BF24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30568" cy="9957816"/>
              <wp:effectExtent l="0" t="0" r="8890" b="5715"/>
              <wp:wrapNone/>
              <wp:docPr id="125" name="Group 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0568" cy="9957816"/>
                        <a:chOff x="0" y="0"/>
                        <a:chExt cx="7028597" cy="9307773"/>
                      </a:xfrm>
                    </wpg:grpSpPr>
                    <wps:wsp>
                      <wps:cNvPr id="8" name="Rectangle 15"/>
                      <wps:cNvSpPr>
                        <a:spLocks noChangeArrowheads="1"/>
                      </wps:cNvSpPr>
                      <wps:spPr bwMode="auto">
                        <a:xfrm>
                          <a:off x="4735773" y="2934268"/>
                          <a:ext cx="2286000" cy="5410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50000">
                              <a:schemeClr val="bg1">
                                <a:lumMod val="85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" name="Rectangle 2"/>
                      <wps:cNvSpPr>
                        <a:spLocks noChangeArrowheads="1"/>
                      </wps:cNvSpPr>
                      <wps:spPr bwMode="auto">
                        <a:xfrm>
                          <a:off x="13647" y="7942997"/>
                          <a:ext cx="7004050" cy="13646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2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" name="Picture 122" descr=":10-5 specs:p2-spec-NewsletterFC11:Assets:Overlay-CoverCroppedBtm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929349"/>
                          <a:ext cx="7028597" cy="1378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3" name="Rectangle 1"/>
                      <wps:cNvSpPr>
                        <a:spLocks noChangeArrowheads="1"/>
                      </wps:cNvSpPr>
                      <wps:spPr bwMode="auto">
                        <a:xfrm>
                          <a:off x="13647" y="0"/>
                          <a:ext cx="7004050" cy="32918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tx2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" name="Picture 121" descr="NEWFLASH:coverRevs:Overlay-CoverTop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8597" cy="33709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5" o:spid="_x0000_s1026" style="position:absolute;margin-left:0;margin-top:0;width:537.85pt;height:784.1pt;z-index:251647976;mso-position-horizontal:center;mso-position-horizontal-relative:page;mso-position-vertical:center;mso-position-vertical-relative:page;mso-width-relative:margin;mso-height-relative:margin" coordsize="7028597,930777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">
              <v:rect id="Rectangle 15" o:spid="_x0000_s1027" style="position:absolute;left:4735773;top:2934268;width:2286000;height:541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3OeevwAA&#10;ANoAAAAPAAAAZHJzL2Rvd25yZXYueG1sRE9Ni8IwEL0v+B/CCF6WNdWDLNUoIgiKKGj1PjSzbXeb&#10;SUliW/315iDs8fG+F6ve1KIl5yvLCibjBARxbnXFhYJrtv36BuEDssbaMil4kIfVcvCxwFTbjs/U&#10;XkIhYgj7FBWUITSplD4vyaAf24Y4cj/WGQwRukJqh10MN7WcJslMGqw4NpTY0Kak/O9yNwra28kl&#10;s0z/hs9+2x33TXbwxVOp0bBfz0EE6sO/+O3eaQVxa7wSb4Bcv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zc556/AAAA2gAAAA8AAAAAAAAAAAAAAAAAlwIAAGRycy9kb3ducmV2&#10;LnhtbFBLBQYAAAAABAAEAPUAAACDAwAAAAA=&#10;" fillcolor="white [3212]" stroked="f" strokecolor="#4a7ebb" strokeweight="1.5pt">
                <v:fill color2="#d8d8d8 [2732]" rotate="t" focus="50%" type="gradient"/>
                <v:shadow opacity="22938f" mv:blur="38100f" offset="0,2pt"/>
                <v:textbox inset=",7.2pt,,7.2pt"/>
              </v:rect>
              <v:rect id="Rectangle 2" o:spid="_x0000_s1028" style="position:absolute;left:13647;top:7942997;width:7004050;height:1364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mGzOxAAA&#10;ANoAAAAPAAAAZHJzL2Rvd25yZXYueG1sRI9BawIxFITvBf9DeIVeiia2RWRrFBUKvZVdRfH22Lzu&#10;bt28LEnUbX+9EQoeh5n5hpktetuKM/nQONYwHikQxKUzDVcatpuP4RREiMgGW8ek4ZcCLOaDhxlm&#10;xl04p3MRK5EgHDLUUMfYZVKGsiaLYeQ64uR9O28xJukraTxeEty28kWpibTYcFqosaN1TeWxOFkN&#10;qjvkfz/7L79dLY9qkj/b4nW10/rpsV++g4jUx3v4v/1pNLzB7Uq6AXJ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ZhszsQAAADaAAAADwAAAAAAAAAAAAAAAACXAgAAZHJzL2Rv&#10;d25yZXYueG1sUEsFBgAAAAAEAAQA9QAAAIgDAAAAAA==&#10;" fillcolor="#3472ba [3214]" stroked="f" strokecolor="blue" strokeweight="1.5pt">
                <v:fill color2="#0b2e67 [3215]" focus="100%" type="gradient"/>
                <v:shadow opacity="22938f" mv:blur="38100f" offset="0,2p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2" o:spid="_x0000_s1029" type="#_x0000_t75" alt=":10-5 specs:p2-spec-NewsletterFC11:Assets:Overlay-CoverCroppedBtm.png" style="position:absolute;top:7929349;width:7028597;height:13784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I&#10;lgTCAAAA3AAAAA8AAABkcnMvZG93bnJldi54bWxET9tqwkAQfRf8h2WEvunGQCWkrhIqBSn0oTEf&#10;MGSnSWp2NmbXXP6+WxB8m8O5zv44mVYM1LvGsoLtJgJBXFrdcKWguHysExDOI2tsLZOCmRwcD8vF&#10;HlNtR/6mIfeVCCHsUlRQe9+lUrqyJoNuYzviwP3Y3qAPsK+k7nEM4aaVcRTtpMGGQ0ONHb3XVF7z&#10;u1Ggs1tnT6/nz2H7e82me/Fl5sQr9bKasjcQnib/FD/cZx3mxzH8PxMukI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2yJYEwgAAANwAAAAPAAAAAAAAAAAAAAAAAJwCAABk&#10;cnMvZG93bnJldi54bWxQSwUGAAAAAAQABAD3AAAAiwMAAAAA&#10;">
                <v:imagedata r:id="rId3" o:title="Overlay-CoverCroppedBtm.png"/>
                <v:path arrowok="t"/>
              </v:shape>
              <v:rect id="Rectangle 1" o:spid="_x0000_s1030" style="position:absolute;left:13647;width:7004050;height:3291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fS6xAAA&#10;ANoAAAAPAAAAZHJzL2Rvd25yZXYueG1sRI9BawIxFITvBf9DeEIvpSYqiGyNokLBW9lVFG+Pzevu&#10;1s3LkqS67a9vCoLHYWa+YRar3rbiSj40jjWMRwoEcelMw5WGw/79dQ4iRGSDrWPS8EMBVsvB0wIz&#10;426c07WIlUgQDhlqqGPsMilDWZPFMHIdcfI+nbcYk/SVNB5vCW5bOVFqJi02nBZq7GhbU3kpvq0G&#10;1Z3z36/Thz9s1hc1y19sMd0ctX4e9us3EJH6+Ajf2zujYQr/V9INkM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H0usQAAADaAAAADwAAAAAAAAAAAAAAAACXAgAAZHJzL2Rv&#10;d25yZXYueG1sUEsFBgAAAAAEAAQA9QAAAIgDAAAAAA==&#10;" fillcolor="#3472ba [3214]" stroked="f" strokecolor="blue" strokeweight="1.5pt">
                <v:fill color2="#0b2e67 [3215]" focus="100%" type="gradient"/>
                <v:shadow opacity="22938f" mv:blur="38100f" offset="0,2pt"/>
                <v:textbox inset=",7.2pt,,7.2pt"/>
              </v:rect>
              <v:shape id="Picture 121" o:spid="_x0000_s1031" type="#_x0000_t75" alt="NEWFLASH:coverRevs:Overlay-CoverTop.png" style="position:absolute;width:7028597;height:33709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g&#10;vvrDAAAA3AAAAA8AAABkcnMvZG93bnJldi54bWxET0trAjEQvhf8D2EEbzWrhypbo4jtQunjoBb0&#10;ON1MN4ubyZJEd/33TUHwNh/fcxar3jbiQj7UjhVMxhkI4tLpmisF3/vicQ4iRGSNjWNScKUAq+Xg&#10;YYG5dh1v6bKLlUghHHJUYGJscylDachiGLuWOHG/zluMCfpKao9dCreNnGbZk7RYc2ow2NLGUHna&#10;na2CeuaLL7LFp33pXt/N8cM3h82PUqNhv34GEamPd/HN/abT/OkE/p9JF8jl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2C++sMAAADcAAAADwAAAAAAAAAAAAAAAACcAgAA&#10;ZHJzL2Rvd25yZXYueG1sUEsFBgAAAAAEAAQA9wAAAIwDAAAAAA==&#10;">
                <v:imagedata r:id="rId4" o:title="Overlay-CoverTop.png"/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715AA" w14:textId="77777777" w:rsidR="00F7684C" w:rsidRPr="00E4289A" w:rsidRDefault="00F7684C" w:rsidP="00A9020F">
    <w:pPr>
      <w:spacing w:after="0"/>
      <w:rPr>
        <w:rFonts w:ascii="Calisto MT" w:eastAsia="Times New Roman" w:hAnsi="Calisto MT" w:cs="Times New Roman"/>
        <w:color w:val="6FA0EF" w:themeColor="text2" w:themeTint="66"/>
        <w:sz w:val="22"/>
      </w:rPr>
    </w:pPr>
    <w:r>
      <w:rPr>
        <w:rFonts w:ascii="Calisto MT" w:eastAsia="Times New Roman" w:hAnsi="Calisto MT" w:cs="Times New Roman"/>
        <w:noProof/>
        <w:color w:val="6FA0EF" w:themeColor="text2" w:themeTint="66"/>
        <w:sz w:val="22"/>
        <w:lang w:val="en-US"/>
      </w:rPr>
      <mc:AlternateContent>
        <mc:Choice Requires="wpg">
          <w:drawing>
            <wp:anchor distT="0" distB="0" distL="114300" distR="114300" simplePos="0" relativeHeight="251666440" behindDoc="0" locked="0" layoutInCell="1" allowOverlap="1" wp14:anchorId="0DEE7802" wp14:editId="107EADEF">
              <wp:simplePos x="0" y="0"/>
              <wp:positionH relativeFrom="page">
                <wp:align>center</wp:align>
              </wp:positionH>
              <wp:positionV relativeFrom="paragraph">
                <wp:posOffset>2730</wp:posOffset>
              </wp:positionV>
              <wp:extent cx="6830568" cy="9957816"/>
              <wp:effectExtent l="0" t="0" r="8890" b="5715"/>
              <wp:wrapTight wrapText="bothSides">
                <wp:wrapPolygon edited="0">
                  <wp:start x="0" y="0"/>
                  <wp:lineTo x="0" y="21530"/>
                  <wp:lineTo x="843" y="21571"/>
                  <wp:lineTo x="20604" y="21571"/>
                  <wp:lineTo x="21568" y="21530"/>
                  <wp:lineTo x="21568" y="0"/>
                  <wp:lineTo x="0" y="0"/>
                </wp:wrapPolygon>
              </wp:wrapTight>
              <wp:docPr id="150" name="Group 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0568" cy="9957816"/>
                        <a:chOff x="0" y="0"/>
                        <a:chExt cx="7055892" cy="9321420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13647" y="7929349"/>
                          <a:ext cx="7004050" cy="13646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B2E67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3472BA">
                                <a:lumMod val="100000"/>
                                <a:lumOff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40" name="Rectangle 10"/>
                      <wps:cNvSpPr>
                        <a:spLocks noChangeArrowheads="1"/>
                      </wps:cNvSpPr>
                      <wps:spPr bwMode="auto">
                        <a:xfrm>
                          <a:off x="13647" y="0"/>
                          <a:ext cx="7004050" cy="10471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3472BA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0B2E67">
                                <a:lumMod val="100000"/>
                                <a:lumOff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1" name="Picture 12" descr="Description: :10-5 specs:Assets:Overlay-P5Full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5892" cy="93214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39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313898" y="136477"/>
                          <a:ext cx="35179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C87FD2C" w14:textId="77777777" w:rsidR="00F7684C" w:rsidRDefault="00F7684C" w:rsidP="00A9020F">
                            <w:pPr>
                              <w:pStyle w:val="Topptekst"/>
                            </w:pPr>
                            <w:proofErr w:type="spellStart"/>
                            <w:r>
                              <w:t>Lorem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Ipsum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Dolor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  <wps:wsp>
                      <wps:cNvPr id="5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4162567" y="136477"/>
                          <a:ext cx="25527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0E5011A" w14:textId="77777777" w:rsidR="00F7684C" w:rsidRDefault="00F7684C" w:rsidP="00A9020F">
                            <w:pPr>
                              <w:pStyle w:val="Header-Right"/>
                            </w:pPr>
                            <w:r>
                              <w:t>Våren 2016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  <wps:wsp>
                      <wps:cNvPr id="2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3289110" y="9048465"/>
                          <a:ext cx="457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24976" w14:textId="77777777" w:rsidR="00F7684C" w:rsidRDefault="00F7684C" w:rsidP="00A9020F">
                            <w:pPr>
                              <w:pStyle w:val="Bunntekst"/>
                            </w:pPr>
                            <w: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0" o:spid="_x0000_s1039" style="position:absolute;margin-left:0;margin-top:.2pt;width:537.85pt;height:784.1pt;z-index:251666440;mso-position-horizontal:center;mso-position-horizontal-relative:page;mso-width-relative:margin;mso-height-relative:margin" coordsize="7055892,932142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">
              <v:rect id="Rectangle 9" o:spid="_x0000_s1040" style="position:absolute;left:13647;top:7929349;width:7004050;height:1364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JpauvQAA&#10;ANoAAAAPAAAAZHJzL2Rvd25yZXYueG1sRE/NisIwEL4L+w5hFrzZ1GVZtBpFFgQve7DrAwzN2ASb&#10;SUlirW9vBMHT8PH9zno7uk4MFKL1rGBelCCIG68ttwpO//vZAkRMyBo7z6TgThG2m4/JGivtb3yk&#10;oU6tyCEcK1RgUuorKWNjyGEsfE+cubMPDlOGoZU64C2Hu05+leWPdGg5Nxjs6ddQc6mvToFc2u9h&#10;nxbneqxP14vpbZj/3ZWafo67FYhEY3qLX+6DzvPh+crzys0D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DJpauvQAAANoAAAAPAAAAAAAAAAAAAAAAAJcCAABkcnMvZG93bnJldi54&#10;bWxQSwUGAAAAAAQABAD1AAAAgQMAAAAA&#10;" fillcolor="#0b2e67" stroked="f" strokecolor="blue" strokeweight="1.5pt">
                <v:fill color2="#3472ba" focus="100%" type="gradient"/>
                <v:shadow opacity="22938f" mv:blur="38100f" offset="0,2pt"/>
                <v:textbox inset=",7.2pt,,7.2pt"/>
              </v:rect>
              <v:rect id="Rectangle 10" o:spid="_x0000_s1041" style="position:absolute;left:13647;width:7004050;height:10471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vX0dxQAA&#10;ANwAAAAPAAAAZHJzL2Rvd25yZXYueG1sRI9BawIxEIXvQv9DmII3zbZIsVujiFAQKgW10B6HzbhZ&#10;uplsN6lZ/71zELzN8N68981iNfhWnamPTWADT9MCFHEVbMO1ga/j+2QOKiZki21gMnChCKvlw2iB&#10;pQ2Z93Q+pFpJCMcSDbiUulLrWDnyGKehIxbtFHqPSda+1rbHLOG+1c9F8aI9NiwNDjvaOKp+D//e&#10;wNzu8ilv/j7d/vJhO/7erl/zjzHjx2H9BirRkO7m2/XWCv5M8OUZmUAv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29fR3FAAAA3AAAAA8AAAAAAAAAAAAAAAAAlwIAAGRycy9k&#10;b3ducmV2LnhtbFBLBQYAAAAABAAEAPUAAACJAwAAAAA=&#10;" fillcolor="#3472ba" stroked="f" strokecolor="blue" strokeweight="1.5pt">
                <v:fill color2="#0b2e67" focus="100%" type="gradient"/>
                <v:shadow opacity="22938f" mv:blur="38100f" offset="0,2pt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42" type="#_x0000_t75" alt="Description: :10-5 specs:Assets:Overlay-P5Full.png" style="position:absolute;width:7055892;height:9321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x&#10;qE3BAAAA3AAAAA8AAABkcnMvZG93bnJldi54bWxET9tqwkAQfS/0H5Yp+FY3ihSN2UgRCgXTQtUP&#10;GLJjEszOhuw0iX/vCoW+zeFcJ9tNrlUD9aHxbGAxT0ARl942XBk4nz5e16CCIFtsPZOBGwXY5c9P&#10;GabWj/xDw1EqFUM4pGigFulSrUNZk8Mw9x1x5C6+dygR9pW2PY4x3LV6mSRv2mHDsaHGjvY1ldfj&#10;rzOwL5J2KA5fy6bAk2zWbjNevsWY2cv0vgUlNMm/+M/9aeP81QIez8QLdH4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UxqE3BAAAA3AAAAA8AAAAAAAAAAAAAAAAAnAIAAGRy&#10;cy9kb3ducmV2LnhtbFBLBQYAAAAABAAEAPcAAACKAwAAAAA=&#10;">
                <v:imagedata r:id="rId2" o:title="Overlay-P5Full.png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43" type="#_x0000_t202" style="position:absolute;left:313898;top:136477;width:351790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GyY2xAAA&#10;ANwAAAAPAAAAZHJzL2Rvd25yZXYueG1sRE9Na8JAEL0X/A/LCN7qbhWlpq5SCopCD5qKXqfZaRLM&#10;zsbsNqb99d2C4G0e73Pmy85WoqXGl441PA0VCOLMmZJzDYeP1eMzCB+QDVaOScMPeVgueg9zTIy7&#10;8p7aNOQihrBPUEMRQp1I6bOCLPqhq4kj9+UaiyHCJpemwWsMt5UcKTWVFkuODQXW9FZQdk6/rYbt&#10;7/T9cgrb9edu0qXVcaNUOzlrPeh3ry8gAnXhLr65NybOH8/g/5l4gV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smNsQAAADcAAAADwAAAAAAAAAAAAAAAACXAgAAZHJzL2Rv&#10;d25yZXYueG1sUEsFBgAAAAAEAAQA9QAAAIgDAAAAAA==&#10;" filled="f" stroked="f">
                <v:stroke o:forcedash="t"/>
                <v:textbox inset=",0,,0">
                  <w:txbxContent>
                    <w:p w14:paraId="1C87FD2C" w14:textId="77777777" w:rsidR="00F7684C" w:rsidRDefault="00F7684C" w:rsidP="00A9020F">
                      <w:pPr>
                        <w:pStyle w:val="Topptekst"/>
                      </w:pPr>
                      <w:proofErr w:type="spellStart"/>
                      <w:r>
                        <w:t>Lorem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Ipsum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Dolor</w:t>
                      </w:r>
                      <w:proofErr w:type="spellEnd"/>
                    </w:p>
                  </w:txbxContent>
                </v:textbox>
              </v:shape>
              <v:shape id="_x0000_s1044" type="#_x0000_t202" style="position:absolute;left:4162567;top:136477;width:255270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vfQExAAA&#10;ANoAAAAPAAAAZHJzL2Rvd25yZXYueG1sRI9Ba8JAFITvgv9heUJvza6FiKSuUgSLQg9tFL2+Zl+T&#10;YPZtzG5j2l/fFQoeh5n5hlmsBtuInjpfO9YwTRQI4sKZmksNh/3mcQ7CB2SDjWPS8EMeVsvxaIGZ&#10;cVf+oD4PpYgQ9hlqqEJoMyl9UZFFn7iWOHpfrrMYouxKaTq8Rrht5JNSM2mx5rhQYUvriopz/m01&#10;7H5nb5dT2L1+vqdD3hy3SvXpWeuHyfDyDCLQEO7h//bWaEjhdiXeAL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b30BMQAAADaAAAADwAAAAAAAAAAAAAAAACXAgAAZHJzL2Rv&#10;d25yZXYueG1sUEsFBgAAAAAEAAQA9QAAAIgDAAAAAA==&#10;" filled="f" stroked="f">
                <v:stroke o:forcedash="t"/>
                <v:textbox inset=",0,,0">
                  <w:txbxContent>
                    <w:p w14:paraId="60E5011A" w14:textId="77777777" w:rsidR="00F7684C" w:rsidRDefault="00F7684C" w:rsidP="00A9020F">
                      <w:pPr>
                        <w:pStyle w:val="Header-Right"/>
                      </w:pPr>
                      <w:r>
                        <w:t>Våren 2016</w:t>
                      </w:r>
                    </w:p>
                  </w:txbxContent>
                </v:textbox>
              </v:shape>
              <v:shape id="_x0000_s1045" type="#_x0000_t202" style="position:absolute;left:3289110;top:9048465;width:457200;height:20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tZLewQAA&#10;ANoAAAAPAAAAZHJzL2Rvd25yZXYueG1sRI9Bi8IwFITvC/6H8ARva2oPslSjqKDsQQ/r+gMezbOp&#10;Ni8lydrWX28WFvY4zMw3zHLd20Y8yIfasYLZNANBXDpdc6Xg8r1//wARIrLGxjEpGCjAejV6W2Kh&#10;Xcdf9DjHSiQIhwIVmBjbQspQGrIYpq4lTt7VeYsxSV9J7bFLcNvIPMvm0mLNacFgSztD5f38YxXY&#10;5+zpj4j2dhhy7NrBHE7HrVKTcb9ZgIjUx//wX/tTK8jh90q6AXL1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7WS3sEAAADaAAAADwAAAAAAAAAAAAAAAACXAgAAZHJzL2Rvd25y&#10;ZXYueG1sUEsFBgAAAAAEAAQA9QAAAIUDAAAAAA==&#10;" filled="f" stroked="f">
                <v:textbox inset=",0,,0">
                  <w:txbxContent>
                    <w:p w14:paraId="54424976" w14:textId="77777777" w:rsidR="00F7684C" w:rsidRDefault="00F7684C" w:rsidP="00A9020F">
                      <w:pPr>
                        <w:pStyle w:val="Bunntekst"/>
                      </w:pPr>
                      <w:r>
                        <w:fldChar w:fldCharType="begin"/>
                      </w:r>
                      <w:r>
                        <w:instrText>PAGE  \* MERGEFORMAT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w10:wrap type="tight" anchorx="page"/>
            </v:group>
          </w:pict>
        </mc:Fallback>
      </mc:AlternateContent>
    </w:r>
  </w:p>
  <w:p w14:paraId="22F6DCD9" w14:textId="77777777" w:rsidR="00F7684C" w:rsidRPr="00E4289A" w:rsidRDefault="00F7684C" w:rsidP="00A9020F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revisionView w:markup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5"/>
    <w:docVar w:name="OpenInPublishingView" w:val="0"/>
    <w:docVar w:name="ShowStaticGuides" w:val="0"/>
  </w:docVars>
  <w:rsids>
    <w:rsidRoot w:val="00A9020F"/>
    <w:rsid w:val="00043708"/>
    <w:rsid w:val="0007518C"/>
    <w:rsid w:val="001F5C61"/>
    <w:rsid w:val="00226C02"/>
    <w:rsid w:val="002577C4"/>
    <w:rsid w:val="00514838"/>
    <w:rsid w:val="0067661A"/>
    <w:rsid w:val="006E21FF"/>
    <w:rsid w:val="00724B78"/>
    <w:rsid w:val="00764129"/>
    <w:rsid w:val="00780322"/>
    <w:rsid w:val="0089425C"/>
    <w:rsid w:val="00923E1D"/>
    <w:rsid w:val="009B066D"/>
    <w:rsid w:val="00A9020F"/>
    <w:rsid w:val="00B66D76"/>
    <w:rsid w:val="00D71810"/>
    <w:rsid w:val="00E142C4"/>
    <w:rsid w:val="00E92E77"/>
    <w:rsid w:val="00F32031"/>
    <w:rsid w:val="00F7684C"/>
    <w:rsid w:val="00F85F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93FA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pPr>
      <w:spacing w:after="0"/>
      <w:outlineLvl w:val="0"/>
    </w:pPr>
    <w:rPr>
      <w:rFonts w:asciiTheme="majorHAnsi" w:eastAsiaTheme="majorEastAsia" w:hAnsiTheme="majorHAnsi" w:cstheme="majorBidi"/>
      <w:bCs/>
      <w:color w:val="7EB606" w:themeColor="accent1"/>
      <w:sz w:val="56"/>
      <w:szCs w:val="32"/>
    </w:rPr>
  </w:style>
  <w:style w:type="paragraph" w:styleId="Overskrift2">
    <w:name w:val="heading 2"/>
    <w:basedOn w:val="Normal"/>
    <w:link w:val="Overskrift2Tegn"/>
    <w:pPr>
      <w:spacing w:after="0"/>
      <w:outlineLvl w:val="1"/>
    </w:pPr>
    <w:rPr>
      <w:rFonts w:asciiTheme="majorHAnsi" w:eastAsiaTheme="majorEastAsia" w:hAnsiTheme="majorHAnsi" w:cstheme="majorBidi"/>
      <w:bCs/>
      <w:color w:val="7EB606" w:themeColor="accent1"/>
      <w:sz w:val="48"/>
      <w:szCs w:val="26"/>
    </w:rPr>
  </w:style>
  <w:style w:type="paragraph" w:styleId="Overskrift3">
    <w:name w:val="heading 3"/>
    <w:basedOn w:val="Normal"/>
    <w:link w:val="Overskrift3Tegn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B2E67" w:themeColor="text2"/>
      <w:sz w:val="40"/>
    </w:rPr>
  </w:style>
  <w:style w:type="paragraph" w:styleId="Overskrift4">
    <w:name w:val="heading 4"/>
    <w:basedOn w:val="Normal"/>
    <w:link w:val="Overskrift4Tegn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3472BA" w:themeColor="background2"/>
      <w:sz w:val="28"/>
    </w:rPr>
  </w:style>
  <w:style w:type="paragraph" w:styleId="Overskrift5">
    <w:name w:val="heading 5"/>
    <w:basedOn w:val="Normal"/>
    <w:link w:val="Overskrift5Tegn"/>
    <w:pPr>
      <w:spacing w:after="0"/>
      <w:outlineLvl w:val="4"/>
    </w:pPr>
    <w:rPr>
      <w:rFonts w:asciiTheme="majorHAnsi" w:eastAsiaTheme="majorEastAsia" w:hAnsiTheme="majorHAnsi" w:cstheme="majorBidi"/>
      <w:color w:val="7EB606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pPr>
      <w:spacing w:after="0"/>
    </w:pPr>
    <w:rPr>
      <w:color w:val="6FA0EF" w:themeColor="text2" w:themeTint="66"/>
      <w:sz w:val="22"/>
    </w:rPr>
  </w:style>
  <w:style w:type="character" w:customStyle="1" w:styleId="TopptekstTegn">
    <w:name w:val="Topptekst Tegn"/>
    <w:basedOn w:val="Standardskriftforavsnitt"/>
    <w:link w:val="Topptekst"/>
    <w:uiPriority w:val="99"/>
    <w:rPr>
      <w:color w:val="6FA0EF" w:themeColor="text2" w:themeTint="66"/>
      <w:sz w:val="22"/>
    </w:rPr>
  </w:style>
  <w:style w:type="paragraph" w:styleId="Bunntekst">
    <w:name w:val="footer"/>
    <w:basedOn w:val="Normal"/>
    <w:link w:val="BunntekstTegn"/>
    <w:uiPriority w:val="99"/>
    <w:unhideWhenUsed/>
    <w:pPr>
      <w:spacing w:after="0"/>
      <w:jc w:val="center"/>
    </w:pPr>
    <w:rPr>
      <w:color w:val="6FA0EF" w:themeColor="text2" w:themeTint="66"/>
      <w:sz w:val="22"/>
    </w:rPr>
  </w:style>
  <w:style w:type="character" w:customStyle="1" w:styleId="BunntekstTegn">
    <w:name w:val="Bunntekst Tegn"/>
    <w:basedOn w:val="Standardskriftforavsnitt"/>
    <w:link w:val="Bunntekst"/>
    <w:uiPriority w:val="99"/>
    <w:rPr>
      <w:color w:val="6FA0EF" w:themeColor="text2" w:themeTint="66"/>
      <w:sz w:val="22"/>
    </w:rPr>
  </w:style>
  <w:style w:type="paragraph" w:customStyle="1" w:styleId="Header-Right">
    <w:name w:val="Header - Right"/>
    <w:basedOn w:val="Topptekst"/>
    <w:link w:val="Header-RightChar"/>
    <w:qFormat/>
    <w:pPr>
      <w:jc w:val="right"/>
    </w:pPr>
  </w:style>
  <w:style w:type="character" w:customStyle="1" w:styleId="Header-RightChar">
    <w:name w:val="Header - Right Char"/>
    <w:basedOn w:val="TopptekstTegn"/>
    <w:link w:val="Header-Right"/>
    <w:rPr>
      <w:color w:val="6FA0EF" w:themeColor="text2" w:themeTint="66"/>
      <w:sz w:val="22"/>
    </w:rPr>
  </w:style>
  <w:style w:type="paragraph" w:styleId="Tittel">
    <w:name w:val="Title"/>
    <w:basedOn w:val="Normal"/>
    <w:link w:val="TittelTegn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paragraph" w:styleId="Undertittel">
    <w:name w:val="Subtitle"/>
    <w:basedOn w:val="Normal"/>
    <w:link w:val="UndertittelTegn"/>
    <w:uiPriority w:val="11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Brdtekst2">
    <w:name w:val="Body Text 2"/>
    <w:basedOn w:val="Normal"/>
    <w:link w:val="Brdtekst2Tegn"/>
    <w:pPr>
      <w:spacing w:after="120" w:line="252" w:lineRule="auto"/>
    </w:pPr>
    <w:rPr>
      <w:color w:val="FFFFFF" w:themeColor="background1"/>
      <w:sz w:val="22"/>
    </w:rPr>
  </w:style>
  <w:style w:type="paragraph" w:customStyle="1" w:styleId="BlockHeading">
    <w:name w:val="Block Heading"/>
    <w:basedOn w:val="Normal"/>
    <w:qFormat/>
    <w:pPr>
      <w:spacing w:after="0"/>
      <w:jc w:val="center"/>
    </w:pPr>
    <w:rPr>
      <w:color w:val="FFFFFF" w:themeColor="background1"/>
      <w:sz w:val="28"/>
    </w:rPr>
  </w:style>
  <w:style w:type="character" w:customStyle="1" w:styleId="Brdtekst2Tegn">
    <w:name w:val="Brødtekst 2 Tegn"/>
    <w:basedOn w:val="Standardskriftforavsnitt"/>
    <w:link w:val="Brdtekst2"/>
    <w:rPr>
      <w:color w:val="FFFFFF" w:themeColor="background1"/>
      <w:sz w:val="22"/>
    </w:rPr>
  </w:style>
  <w:style w:type="paragraph" w:styleId="Brdtekst">
    <w:name w:val="Body Text"/>
    <w:basedOn w:val="Normal"/>
    <w:link w:val="BrdtekstTegn"/>
    <w:uiPriority w:val="99"/>
    <w:pPr>
      <w:spacing w:after="180" w:line="264" w:lineRule="auto"/>
    </w:pPr>
    <w:rPr>
      <w:color w:val="595959" w:themeColor="text1" w:themeTint="A6"/>
      <w:sz w:val="22"/>
    </w:rPr>
  </w:style>
  <w:style w:type="character" w:customStyle="1" w:styleId="BrdtekstTegn">
    <w:name w:val="Brødtekst Tegn"/>
    <w:basedOn w:val="Standardskriftforavsnitt"/>
    <w:link w:val="Brdtekst"/>
    <w:uiPriority w:val="99"/>
    <w:rPr>
      <w:color w:val="595959" w:themeColor="text1" w:themeTint="A6"/>
      <w:sz w:val="22"/>
    </w:rPr>
  </w:style>
  <w:style w:type="paragraph" w:styleId="Brdtekst3">
    <w:name w:val="Body Text 3"/>
    <w:basedOn w:val="Normal"/>
    <w:link w:val="Brdtekst3Tegn"/>
    <w:pPr>
      <w:spacing w:after="120"/>
    </w:pPr>
    <w:rPr>
      <w:color w:val="404040" w:themeColor="text1" w:themeTint="BF"/>
      <w:sz w:val="20"/>
      <w:szCs w:val="16"/>
    </w:rPr>
  </w:style>
  <w:style w:type="character" w:customStyle="1" w:styleId="Brdtekst3Tegn">
    <w:name w:val="Brødtekst 3 Tegn"/>
    <w:basedOn w:val="Standardskriftforavsnitt"/>
    <w:link w:val="Brdtekst3"/>
    <w:rPr>
      <w:color w:val="404040" w:themeColor="text1" w:themeTint="BF"/>
      <w:sz w:val="20"/>
      <w:szCs w:val="16"/>
    </w:rPr>
  </w:style>
  <w:style w:type="character" w:customStyle="1" w:styleId="Overskrift1Tegn">
    <w:name w:val="Overskrift 1 Tegn"/>
    <w:basedOn w:val="Standardskriftforavsnitt"/>
    <w:link w:val="Overskrift1"/>
    <w:rPr>
      <w:rFonts w:asciiTheme="majorHAnsi" w:eastAsiaTheme="majorEastAsia" w:hAnsiTheme="majorHAnsi" w:cstheme="majorBidi"/>
      <w:bCs/>
      <w:color w:val="7EB606" w:themeColor="accent1"/>
      <w:sz w:val="56"/>
      <w:szCs w:val="32"/>
    </w:rPr>
  </w:style>
  <w:style w:type="character" w:customStyle="1" w:styleId="Overskrift2Tegn">
    <w:name w:val="Overskrift 2 Tegn"/>
    <w:basedOn w:val="Standardskriftforavsnitt"/>
    <w:link w:val="Overskrift2"/>
    <w:rPr>
      <w:rFonts w:asciiTheme="majorHAnsi" w:eastAsiaTheme="majorEastAsia" w:hAnsiTheme="majorHAnsi" w:cstheme="majorBidi"/>
      <w:bCs/>
      <w:color w:val="7EB606" w:themeColor="accent1"/>
      <w:sz w:val="48"/>
      <w:szCs w:val="26"/>
    </w:rPr>
  </w:style>
  <w:style w:type="character" w:customStyle="1" w:styleId="Overskrift3Tegn">
    <w:name w:val="Overskrift 3 Tegn"/>
    <w:basedOn w:val="Standardskriftforavsnitt"/>
    <w:link w:val="Overskrift3"/>
    <w:rPr>
      <w:rFonts w:asciiTheme="majorHAnsi" w:eastAsiaTheme="majorEastAsia" w:hAnsiTheme="majorHAnsi" w:cstheme="majorBidi"/>
      <w:bCs/>
      <w:color w:val="0B2E67" w:themeColor="text2"/>
      <w:sz w:val="40"/>
    </w:rPr>
  </w:style>
  <w:style w:type="paragraph" w:customStyle="1" w:styleId="Side">
    <w:name w:val="Side"/>
    <w:basedOn w:val="Normal"/>
    <w:qFormat/>
    <w:pPr>
      <w:spacing w:after="0"/>
      <w:jc w:val="right"/>
    </w:pPr>
    <w:rPr>
      <w:b/>
      <w:color w:val="FFFFFF" w:themeColor="background1"/>
      <w:sz w:val="28"/>
    </w:rPr>
  </w:style>
  <w:style w:type="paragraph" w:styleId="Dato">
    <w:name w:val="Date"/>
    <w:basedOn w:val="Normal"/>
    <w:link w:val="DatoTegn"/>
    <w:pPr>
      <w:spacing w:after="0"/>
      <w:jc w:val="right"/>
    </w:pPr>
    <w:rPr>
      <w:color w:val="0B2E67" w:themeColor="text2"/>
      <w:sz w:val="20"/>
    </w:rPr>
  </w:style>
  <w:style w:type="character" w:customStyle="1" w:styleId="DatoTegn">
    <w:name w:val="Dato Tegn"/>
    <w:basedOn w:val="Standardskriftforavsnitt"/>
    <w:link w:val="Dato"/>
    <w:rPr>
      <w:color w:val="0B2E67" w:themeColor="text2"/>
      <w:sz w:val="20"/>
    </w:rPr>
  </w:style>
  <w:style w:type="character" w:customStyle="1" w:styleId="Overskrift4Tegn">
    <w:name w:val="Overskrift 4 Tegn"/>
    <w:basedOn w:val="Standardskriftforavsnitt"/>
    <w:link w:val="Overskrift4"/>
    <w:rPr>
      <w:rFonts w:asciiTheme="majorHAnsi" w:eastAsiaTheme="majorEastAsia" w:hAnsiTheme="majorHAnsi" w:cstheme="majorBidi"/>
      <w:bCs/>
      <w:iCs/>
      <w:color w:val="3472BA" w:themeColor="background2"/>
      <w:sz w:val="28"/>
    </w:rPr>
  </w:style>
  <w:style w:type="paragraph" w:styleId="Blokktekst">
    <w:name w:val="Block Text"/>
    <w:basedOn w:val="Normal"/>
    <w:pPr>
      <w:spacing w:after="0"/>
      <w:jc w:val="center"/>
    </w:pPr>
    <w:rPr>
      <w:iCs/>
      <w:color w:val="595959" w:themeColor="text1" w:themeTint="A6"/>
      <w:sz w:val="18"/>
    </w:rPr>
  </w:style>
  <w:style w:type="character" w:customStyle="1" w:styleId="Overskrift5Tegn">
    <w:name w:val="Overskrift 5 Tegn"/>
    <w:basedOn w:val="Standardskriftforavsnitt"/>
    <w:link w:val="Overskrift5"/>
    <w:rPr>
      <w:rFonts w:asciiTheme="majorHAnsi" w:eastAsiaTheme="majorEastAsia" w:hAnsiTheme="majorHAnsi" w:cstheme="majorBidi"/>
      <w:color w:val="7EB606" w:themeColor="accent1"/>
    </w:rPr>
  </w:style>
  <w:style w:type="paragraph" w:customStyle="1" w:styleId="BlockHeading-Large">
    <w:name w:val="Block Heading - Large"/>
    <w:basedOn w:val="BlockHeading"/>
    <w:qFormat/>
    <w:pPr>
      <w:jc w:val="left"/>
    </w:pPr>
    <w:rPr>
      <w:sz w:val="48"/>
    </w:rPr>
  </w:style>
  <w:style w:type="paragraph" w:customStyle="1" w:styleId="BlockText-Light">
    <w:name w:val="Block Text - Light"/>
    <w:basedOn w:val="Blokktekst"/>
    <w:qFormat/>
    <w:rPr>
      <w:color w:val="FFFFFF" w:themeColor="background1"/>
    </w:rPr>
  </w:style>
  <w:style w:type="paragraph" w:styleId="Sitat">
    <w:name w:val="Quote"/>
    <w:basedOn w:val="Normal"/>
    <w:link w:val="SitatTegn"/>
    <w:pPr>
      <w:spacing w:after="0"/>
      <w:jc w:val="right"/>
    </w:pPr>
    <w:rPr>
      <w:i/>
      <w:color w:val="3472BA" w:themeColor="background2"/>
    </w:rPr>
  </w:style>
  <w:style w:type="character" w:customStyle="1" w:styleId="SitatTegn">
    <w:name w:val="Sitat Tegn"/>
    <w:basedOn w:val="Standardskriftforavsnitt"/>
    <w:link w:val="Sitat"/>
    <w:rPr>
      <w:i/>
      <w:color w:val="3472BA" w:themeColor="background2"/>
    </w:rPr>
  </w:style>
  <w:style w:type="paragraph" w:customStyle="1" w:styleId="Mailer">
    <w:name w:val="Mailer"/>
    <w:basedOn w:val="Normal"/>
    <w:link w:val="MailerChar"/>
    <w:qFormat/>
    <w:pPr>
      <w:spacing w:after="0"/>
    </w:pPr>
    <w:rPr>
      <w:color w:val="3472BA" w:themeColor="background2"/>
      <w:sz w:val="28"/>
    </w:rPr>
  </w:style>
  <w:style w:type="character" w:customStyle="1" w:styleId="MailerChar">
    <w:name w:val="Mailer Char"/>
    <w:basedOn w:val="Standardskriftforavsnitt"/>
    <w:link w:val="Mailer"/>
    <w:rPr>
      <w:color w:val="3472BA" w:themeColor="background2"/>
      <w:sz w:val="28"/>
    </w:rPr>
  </w:style>
  <w:style w:type="character" w:styleId="Hyperkobling">
    <w:name w:val="Hyperlink"/>
    <w:basedOn w:val="Standardskriftforavsnitt"/>
    <w:rsid w:val="00043708"/>
    <w:rPr>
      <w:color w:val="87EF59" w:themeColor="hyperlink"/>
      <w:u w:val="single"/>
    </w:rPr>
  </w:style>
  <w:style w:type="character" w:styleId="Fulgthyperkobling">
    <w:name w:val="FollowedHyperlink"/>
    <w:basedOn w:val="Standardskriftforavsnitt"/>
    <w:rsid w:val="00043708"/>
    <w:rPr>
      <w:color w:val="9DC5F8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pPr>
      <w:spacing w:after="0"/>
      <w:outlineLvl w:val="0"/>
    </w:pPr>
    <w:rPr>
      <w:rFonts w:asciiTheme="majorHAnsi" w:eastAsiaTheme="majorEastAsia" w:hAnsiTheme="majorHAnsi" w:cstheme="majorBidi"/>
      <w:bCs/>
      <w:color w:val="7EB606" w:themeColor="accent1"/>
      <w:sz w:val="56"/>
      <w:szCs w:val="32"/>
    </w:rPr>
  </w:style>
  <w:style w:type="paragraph" w:styleId="Overskrift2">
    <w:name w:val="heading 2"/>
    <w:basedOn w:val="Normal"/>
    <w:link w:val="Overskrift2Tegn"/>
    <w:pPr>
      <w:spacing w:after="0"/>
      <w:outlineLvl w:val="1"/>
    </w:pPr>
    <w:rPr>
      <w:rFonts w:asciiTheme="majorHAnsi" w:eastAsiaTheme="majorEastAsia" w:hAnsiTheme="majorHAnsi" w:cstheme="majorBidi"/>
      <w:bCs/>
      <w:color w:val="7EB606" w:themeColor="accent1"/>
      <w:sz w:val="48"/>
      <w:szCs w:val="26"/>
    </w:rPr>
  </w:style>
  <w:style w:type="paragraph" w:styleId="Overskrift3">
    <w:name w:val="heading 3"/>
    <w:basedOn w:val="Normal"/>
    <w:link w:val="Overskrift3Tegn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B2E67" w:themeColor="text2"/>
      <w:sz w:val="40"/>
    </w:rPr>
  </w:style>
  <w:style w:type="paragraph" w:styleId="Overskrift4">
    <w:name w:val="heading 4"/>
    <w:basedOn w:val="Normal"/>
    <w:link w:val="Overskrift4Tegn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3472BA" w:themeColor="background2"/>
      <w:sz w:val="28"/>
    </w:rPr>
  </w:style>
  <w:style w:type="paragraph" w:styleId="Overskrift5">
    <w:name w:val="heading 5"/>
    <w:basedOn w:val="Normal"/>
    <w:link w:val="Overskrift5Tegn"/>
    <w:pPr>
      <w:spacing w:after="0"/>
      <w:outlineLvl w:val="4"/>
    </w:pPr>
    <w:rPr>
      <w:rFonts w:asciiTheme="majorHAnsi" w:eastAsiaTheme="majorEastAsia" w:hAnsiTheme="majorHAnsi" w:cstheme="majorBidi"/>
      <w:color w:val="7EB606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pPr>
      <w:spacing w:after="0"/>
    </w:pPr>
    <w:rPr>
      <w:color w:val="6FA0EF" w:themeColor="text2" w:themeTint="66"/>
      <w:sz w:val="22"/>
    </w:rPr>
  </w:style>
  <w:style w:type="character" w:customStyle="1" w:styleId="TopptekstTegn">
    <w:name w:val="Topptekst Tegn"/>
    <w:basedOn w:val="Standardskriftforavsnitt"/>
    <w:link w:val="Topptekst"/>
    <w:uiPriority w:val="99"/>
    <w:rPr>
      <w:color w:val="6FA0EF" w:themeColor="text2" w:themeTint="66"/>
      <w:sz w:val="22"/>
    </w:rPr>
  </w:style>
  <w:style w:type="paragraph" w:styleId="Bunntekst">
    <w:name w:val="footer"/>
    <w:basedOn w:val="Normal"/>
    <w:link w:val="BunntekstTegn"/>
    <w:uiPriority w:val="99"/>
    <w:unhideWhenUsed/>
    <w:pPr>
      <w:spacing w:after="0"/>
      <w:jc w:val="center"/>
    </w:pPr>
    <w:rPr>
      <w:color w:val="6FA0EF" w:themeColor="text2" w:themeTint="66"/>
      <w:sz w:val="22"/>
    </w:rPr>
  </w:style>
  <w:style w:type="character" w:customStyle="1" w:styleId="BunntekstTegn">
    <w:name w:val="Bunntekst Tegn"/>
    <w:basedOn w:val="Standardskriftforavsnitt"/>
    <w:link w:val="Bunntekst"/>
    <w:uiPriority w:val="99"/>
    <w:rPr>
      <w:color w:val="6FA0EF" w:themeColor="text2" w:themeTint="66"/>
      <w:sz w:val="22"/>
    </w:rPr>
  </w:style>
  <w:style w:type="paragraph" w:customStyle="1" w:styleId="Header-Right">
    <w:name w:val="Header - Right"/>
    <w:basedOn w:val="Topptekst"/>
    <w:link w:val="Header-RightChar"/>
    <w:qFormat/>
    <w:pPr>
      <w:jc w:val="right"/>
    </w:pPr>
  </w:style>
  <w:style w:type="character" w:customStyle="1" w:styleId="Header-RightChar">
    <w:name w:val="Header - Right Char"/>
    <w:basedOn w:val="TopptekstTegn"/>
    <w:link w:val="Header-Right"/>
    <w:rPr>
      <w:color w:val="6FA0EF" w:themeColor="text2" w:themeTint="66"/>
      <w:sz w:val="22"/>
    </w:rPr>
  </w:style>
  <w:style w:type="paragraph" w:styleId="Tittel">
    <w:name w:val="Title"/>
    <w:basedOn w:val="Normal"/>
    <w:link w:val="TittelTegn"/>
    <w:uiPriority w:val="10"/>
    <w:qFormat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paragraph" w:styleId="Undertittel">
    <w:name w:val="Subtitle"/>
    <w:basedOn w:val="Normal"/>
    <w:link w:val="UndertittelTegn"/>
    <w:uiPriority w:val="11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Brdtekst2">
    <w:name w:val="Body Text 2"/>
    <w:basedOn w:val="Normal"/>
    <w:link w:val="Brdtekst2Tegn"/>
    <w:pPr>
      <w:spacing w:after="120" w:line="252" w:lineRule="auto"/>
    </w:pPr>
    <w:rPr>
      <w:color w:val="FFFFFF" w:themeColor="background1"/>
      <w:sz w:val="22"/>
    </w:rPr>
  </w:style>
  <w:style w:type="paragraph" w:customStyle="1" w:styleId="BlockHeading">
    <w:name w:val="Block Heading"/>
    <w:basedOn w:val="Normal"/>
    <w:qFormat/>
    <w:pPr>
      <w:spacing w:after="0"/>
      <w:jc w:val="center"/>
    </w:pPr>
    <w:rPr>
      <w:color w:val="FFFFFF" w:themeColor="background1"/>
      <w:sz w:val="28"/>
    </w:rPr>
  </w:style>
  <w:style w:type="character" w:customStyle="1" w:styleId="Brdtekst2Tegn">
    <w:name w:val="Brødtekst 2 Tegn"/>
    <w:basedOn w:val="Standardskriftforavsnitt"/>
    <w:link w:val="Brdtekst2"/>
    <w:rPr>
      <w:color w:val="FFFFFF" w:themeColor="background1"/>
      <w:sz w:val="22"/>
    </w:rPr>
  </w:style>
  <w:style w:type="paragraph" w:styleId="Brdtekst">
    <w:name w:val="Body Text"/>
    <w:basedOn w:val="Normal"/>
    <w:link w:val="BrdtekstTegn"/>
    <w:uiPriority w:val="99"/>
    <w:pPr>
      <w:spacing w:after="180" w:line="264" w:lineRule="auto"/>
    </w:pPr>
    <w:rPr>
      <w:color w:val="595959" w:themeColor="text1" w:themeTint="A6"/>
      <w:sz w:val="22"/>
    </w:rPr>
  </w:style>
  <w:style w:type="character" w:customStyle="1" w:styleId="BrdtekstTegn">
    <w:name w:val="Brødtekst Tegn"/>
    <w:basedOn w:val="Standardskriftforavsnitt"/>
    <w:link w:val="Brdtekst"/>
    <w:uiPriority w:val="99"/>
    <w:rPr>
      <w:color w:val="595959" w:themeColor="text1" w:themeTint="A6"/>
      <w:sz w:val="22"/>
    </w:rPr>
  </w:style>
  <w:style w:type="paragraph" w:styleId="Brdtekst3">
    <w:name w:val="Body Text 3"/>
    <w:basedOn w:val="Normal"/>
    <w:link w:val="Brdtekst3Tegn"/>
    <w:pPr>
      <w:spacing w:after="120"/>
    </w:pPr>
    <w:rPr>
      <w:color w:val="404040" w:themeColor="text1" w:themeTint="BF"/>
      <w:sz w:val="20"/>
      <w:szCs w:val="16"/>
    </w:rPr>
  </w:style>
  <w:style w:type="character" w:customStyle="1" w:styleId="Brdtekst3Tegn">
    <w:name w:val="Brødtekst 3 Tegn"/>
    <w:basedOn w:val="Standardskriftforavsnitt"/>
    <w:link w:val="Brdtekst3"/>
    <w:rPr>
      <w:color w:val="404040" w:themeColor="text1" w:themeTint="BF"/>
      <w:sz w:val="20"/>
      <w:szCs w:val="16"/>
    </w:rPr>
  </w:style>
  <w:style w:type="character" w:customStyle="1" w:styleId="Overskrift1Tegn">
    <w:name w:val="Overskrift 1 Tegn"/>
    <w:basedOn w:val="Standardskriftforavsnitt"/>
    <w:link w:val="Overskrift1"/>
    <w:rPr>
      <w:rFonts w:asciiTheme="majorHAnsi" w:eastAsiaTheme="majorEastAsia" w:hAnsiTheme="majorHAnsi" w:cstheme="majorBidi"/>
      <w:bCs/>
      <w:color w:val="7EB606" w:themeColor="accent1"/>
      <w:sz w:val="56"/>
      <w:szCs w:val="32"/>
    </w:rPr>
  </w:style>
  <w:style w:type="character" w:customStyle="1" w:styleId="Overskrift2Tegn">
    <w:name w:val="Overskrift 2 Tegn"/>
    <w:basedOn w:val="Standardskriftforavsnitt"/>
    <w:link w:val="Overskrift2"/>
    <w:rPr>
      <w:rFonts w:asciiTheme="majorHAnsi" w:eastAsiaTheme="majorEastAsia" w:hAnsiTheme="majorHAnsi" w:cstheme="majorBidi"/>
      <w:bCs/>
      <w:color w:val="7EB606" w:themeColor="accent1"/>
      <w:sz w:val="48"/>
      <w:szCs w:val="26"/>
    </w:rPr>
  </w:style>
  <w:style w:type="character" w:customStyle="1" w:styleId="Overskrift3Tegn">
    <w:name w:val="Overskrift 3 Tegn"/>
    <w:basedOn w:val="Standardskriftforavsnitt"/>
    <w:link w:val="Overskrift3"/>
    <w:rPr>
      <w:rFonts w:asciiTheme="majorHAnsi" w:eastAsiaTheme="majorEastAsia" w:hAnsiTheme="majorHAnsi" w:cstheme="majorBidi"/>
      <w:bCs/>
      <w:color w:val="0B2E67" w:themeColor="text2"/>
      <w:sz w:val="40"/>
    </w:rPr>
  </w:style>
  <w:style w:type="paragraph" w:customStyle="1" w:styleId="Side">
    <w:name w:val="Side"/>
    <w:basedOn w:val="Normal"/>
    <w:qFormat/>
    <w:pPr>
      <w:spacing w:after="0"/>
      <w:jc w:val="right"/>
    </w:pPr>
    <w:rPr>
      <w:b/>
      <w:color w:val="FFFFFF" w:themeColor="background1"/>
      <w:sz w:val="28"/>
    </w:rPr>
  </w:style>
  <w:style w:type="paragraph" w:styleId="Dato">
    <w:name w:val="Date"/>
    <w:basedOn w:val="Normal"/>
    <w:link w:val="DatoTegn"/>
    <w:pPr>
      <w:spacing w:after="0"/>
      <w:jc w:val="right"/>
    </w:pPr>
    <w:rPr>
      <w:color w:val="0B2E67" w:themeColor="text2"/>
      <w:sz w:val="20"/>
    </w:rPr>
  </w:style>
  <w:style w:type="character" w:customStyle="1" w:styleId="DatoTegn">
    <w:name w:val="Dato Tegn"/>
    <w:basedOn w:val="Standardskriftforavsnitt"/>
    <w:link w:val="Dato"/>
    <w:rPr>
      <w:color w:val="0B2E67" w:themeColor="text2"/>
      <w:sz w:val="20"/>
    </w:rPr>
  </w:style>
  <w:style w:type="character" w:customStyle="1" w:styleId="Overskrift4Tegn">
    <w:name w:val="Overskrift 4 Tegn"/>
    <w:basedOn w:val="Standardskriftforavsnitt"/>
    <w:link w:val="Overskrift4"/>
    <w:rPr>
      <w:rFonts w:asciiTheme="majorHAnsi" w:eastAsiaTheme="majorEastAsia" w:hAnsiTheme="majorHAnsi" w:cstheme="majorBidi"/>
      <w:bCs/>
      <w:iCs/>
      <w:color w:val="3472BA" w:themeColor="background2"/>
      <w:sz w:val="28"/>
    </w:rPr>
  </w:style>
  <w:style w:type="paragraph" w:styleId="Blokktekst">
    <w:name w:val="Block Text"/>
    <w:basedOn w:val="Normal"/>
    <w:pPr>
      <w:spacing w:after="0"/>
      <w:jc w:val="center"/>
    </w:pPr>
    <w:rPr>
      <w:iCs/>
      <w:color w:val="595959" w:themeColor="text1" w:themeTint="A6"/>
      <w:sz w:val="18"/>
    </w:rPr>
  </w:style>
  <w:style w:type="character" w:customStyle="1" w:styleId="Overskrift5Tegn">
    <w:name w:val="Overskrift 5 Tegn"/>
    <w:basedOn w:val="Standardskriftforavsnitt"/>
    <w:link w:val="Overskrift5"/>
    <w:rPr>
      <w:rFonts w:asciiTheme="majorHAnsi" w:eastAsiaTheme="majorEastAsia" w:hAnsiTheme="majorHAnsi" w:cstheme="majorBidi"/>
      <w:color w:val="7EB606" w:themeColor="accent1"/>
    </w:rPr>
  </w:style>
  <w:style w:type="paragraph" w:customStyle="1" w:styleId="BlockHeading-Large">
    <w:name w:val="Block Heading - Large"/>
    <w:basedOn w:val="BlockHeading"/>
    <w:qFormat/>
    <w:pPr>
      <w:jc w:val="left"/>
    </w:pPr>
    <w:rPr>
      <w:sz w:val="48"/>
    </w:rPr>
  </w:style>
  <w:style w:type="paragraph" w:customStyle="1" w:styleId="BlockText-Light">
    <w:name w:val="Block Text - Light"/>
    <w:basedOn w:val="Blokktekst"/>
    <w:qFormat/>
    <w:rPr>
      <w:color w:val="FFFFFF" w:themeColor="background1"/>
    </w:rPr>
  </w:style>
  <w:style w:type="paragraph" w:styleId="Sitat">
    <w:name w:val="Quote"/>
    <w:basedOn w:val="Normal"/>
    <w:link w:val="SitatTegn"/>
    <w:pPr>
      <w:spacing w:after="0"/>
      <w:jc w:val="right"/>
    </w:pPr>
    <w:rPr>
      <w:i/>
      <w:color w:val="3472BA" w:themeColor="background2"/>
    </w:rPr>
  </w:style>
  <w:style w:type="character" w:customStyle="1" w:styleId="SitatTegn">
    <w:name w:val="Sitat Tegn"/>
    <w:basedOn w:val="Standardskriftforavsnitt"/>
    <w:link w:val="Sitat"/>
    <w:rPr>
      <w:i/>
      <w:color w:val="3472BA" w:themeColor="background2"/>
    </w:rPr>
  </w:style>
  <w:style w:type="paragraph" w:customStyle="1" w:styleId="Mailer">
    <w:name w:val="Mailer"/>
    <w:basedOn w:val="Normal"/>
    <w:link w:val="MailerChar"/>
    <w:qFormat/>
    <w:pPr>
      <w:spacing w:after="0"/>
    </w:pPr>
    <w:rPr>
      <w:color w:val="3472BA" w:themeColor="background2"/>
      <w:sz w:val="28"/>
    </w:rPr>
  </w:style>
  <w:style w:type="character" w:customStyle="1" w:styleId="MailerChar">
    <w:name w:val="Mailer Char"/>
    <w:basedOn w:val="Standardskriftforavsnitt"/>
    <w:link w:val="Mailer"/>
    <w:rPr>
      <w:color w:val="3472BA" w:themeColor="background2"/>
      <w:sz w:val="28"/>
    </w:rPr>
  </w:style>
  <w:style w:type="character" w:styleId="Hyperkobling">
    <w:name w:val="Hyperlink"/>
    <w:basedOn w:val="Standardskriftforavsnitt"/>
    <w:rsid w:val="00043708"/>
    <w:rPr>
      <w:color w:val="87EF59" w:themeColor="hyperlink"/>
      <w:u w:val="single"/>
    </w:rPr>
  </w:style>
  <w:style w:type="character" w:styleId="Fulgthyperkobling">
    <w:name w:val="FollowedHyperlink"/>
    <w:basedOn w:val="Standardskriftforavsnitt"/>
    <w:rsid w:val="00043708"/>
    <w:rPr>
      <w:color w:val="9DC5F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20" Type="http://schemas.openxmlformats.org/officeDocument/2006/relationships/image" Target="media/image12.jpeg"/><Relationship Id="rId21" Type="http://schemas.openxmlformats.org/officeDocument/2006/relationships/header" Target="header3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hyperlink" Target="mailto:ah_moksness@hotmail.com" TargetMode="External"/><Relationship Id="rId12" Type="http://schemas.openxmlformats.org/officeDocument/2006/relationships/hyperlink" Target="mailto:ah_moksness@hotmail.com" TargetMode="External"/><Relationship Id="rId13" Type="http://schemas.openxmlformats.org/officeDocument/2006/relationships/image" Target="media/image7.jpeg"/><Relationship Id="rId14" Type="http://schemas.openxmlformats.org/officeDocument/2006/relationships/hyperlink" Target="mailto:oddvar.fodstad@liveaas.no" TargetMode="External"/><Relationship Id="rId15" Type="http://schemas.openxmlformats.org/officeDocument/2006/relationships/hyperlink" Target="mailto:oddvar.fodstad@liveaas.no" TargetMode="External"/><Relationship Id="rId16" Type="http://schemas.openxmlformats.org/officeDocument/2006/relationships/image" Target="media/image8.jp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Maler:Publiseringsoppsettvisning:Nyhetsbrev:Nyhetsbrev,%20flyt.dotx" TargetMode="External"/></Relationships>
</file>

<file path=word/theme/theme1.xml><?xml version="1.0" encoding="utf-8"?>
<a:theme xmlns:a="http://schemas.openxmlformats.org/drawingml/2006/main" name="Office Theme">
  <a:themeElements>
    <a:clrScheme name="Float Newsletter">
      <a:dk1>
        <a:sysClr val="windowText" lastClr="000000"/>
      </a:dk1>
      <a:lt1>
        <a:sysClr val="window" lastClr="FFFFFF"/>
      </a:lt1>
      <a:dk2>
        <a:srgbClr val="0B2E67"/>
      </a:dk2>
      <a:lt2>
        <a:srgbClr val="3472BA"/>
      </a:lt2>
      <a:accent1>
        <a:srgbClr val="7EB606"/>
      </a:accent1>
      <a:accent2>
        <a:srgbClr val="F4A409"/>
      </a:accent2>
      <a:accent3>
        <a:srgbClr val="EED502"/>
      </a:accent3>
      <a:accent4>
        <a:srgbClr val="DE2A00"/>
      </a:accent4>
      <a:accent5>
        <a:srgbClr val="40B9CF"/>
      </a:accent5>
      <a:accent6>
        <a:srgbClr val="D12BF4"/>
      </a:accent6>
      <a:hlink>
        <a:srgbClr val="87EF59"/>
      </a:hlink>
      <a:folHlink>
        <a:srgbClr val="9DC5F8"/>
      </a:folHlink>
    </a:clrScheme>
    <a:fontScheme name="Bildestrøm">
      <a:majorFont>
        <a:latin typeface="Trebuchet MS"/>
        <a:ea typeface=""/>
        <a:cs typeface=""/>
        <a:font script="Jpan" typeface="ＭＳ ゴシック"/>
        <a:font script="Hang" typeface="HY그래픽B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ＭＳ ゴシック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Nyhetsbrev, flyt.dotx</Template>
  <TotalTime>11</TotalTime>
  <Pages>2</Pages>
  <Words>4</Words>
  <Characters>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Helene Moksness</dc:creator>
  <cp:keywords/>
  <dc:description/>
  <cp:lastModifiedBy>Anne Helene Moksness</cp:lastModifiedBy>
  <cp:revision>3</cp:revision>
  <cp:lastPrinted>2012-10-30T21:42:00Z</cp:lastPrinted>
  <dcterms:created xsi:type="dcterms:W3CDTF">2012-12-08T18:18:00Z</dcterms:created>
  <dcterms:modified xsi:type="dcterms:W3CDTF">2013-01-03T18:17:00Z</dcterms:modified>
  <cp:category/>
</cp:coreProperties>
</file>